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CBC" w:rsidRDefault="00823CBC" w:rsidP="00931B63">
      <w:pPr>
        <w:spacing w:line="240" w:lineRule="auto"/>
        <w:ind w:right="567"/>
      </w:pPr>
      <w:bookmarkStart w:id="0" w:name="_GoBack"/>
      <w:bookmarkEnd w:id="0"/>
      <w:r>
        <w:t>Členům Rady OSÚ AD SLČR</w:t>
      </w:r>
    </w:p>
    <w:p w:rsidR="00823CBC" w:rsidRDefault="00823CBC" w:rsidP="00931B63">
      <w:pPr>
        <w:spacing w:line="240" w:lineRule="auto"/>
        <w:ind w:right="567"/>
      </w:pPr>
      <w:r>
        <w:t>V Praze dne 21.6.2012</w:t>
      </w:r>
    </w:p>
    <w:p w:rsidR="00823CBC" w:rsidRDefault="00823CBC" w:rsidP="00931B63">
      <w:pPr>
        <w:pStyle w:val="Heading1"/>
        <w:ind w:right="567"/>
        <w:rPr>
          <w:sz w:val="22"/>
          <w:szCs w:val="22"/>
        </w:rPr>
      </w:pPr>
    </w:p>
    <w:p w:rsidR="00823CBC" w:rsidRDefault="00823CBC" w:rsidP="00931B63">
      <w:pPr>
        <w:pStyle w:val="Heading1"/>
        <w:ind w:right="567"/>
        <w:rPr>
          <w:sz w:val="22"/>
          <w:szCs w:val="22"/>
        </w:rPr>
      </w:pPr>
      <w:r>
        <w:rPr>
          <w:sz w:val="22"/>
          <w:szCs w:val="22"/>
        </w:rPr>
        <w:t>Pozvánka č.3 na jednání Rady OSÚ AD SLČR</w:t>
      </w:r>
    </w:p>
    <w:p w:rsidR="00823CBC" w:rsidRDefault="00823CBC" w:rsidP="00931B63">
      <w:pPr>
        <w:ind w:right="567"/>
        <w:rPr>
          <w:b/>
          <w:bCs/>
        </w:rPr>
      </w:pPr>
    </w:p>
    <w:p w:rsidR="00823CBC" w:rsidRDefault="00823CBC" w:rsidP="00931B63">
      <w:pPr>
        <w:pStyle w:val="BodyText"/>
        <w:ind w:right="432"/>
        <w:jc w:val="both"/>
        <w:rPr>
          <w:b/>
          <w:bCs/>
          <w:sz w:val="22"/>
          <w:szCs w:val="22"/>
          <w:u w:val="single"/>
        </w:rPr>
      </w:pPr>
      <w:r>
        <w:rPr>
          <w:sz w:val="22"/>
          <w:szCs w:val="22"/>
        </w:rPr>
        <w:t xml:space="preserve">které </w:t>
      </w:r>
      <w:r w:rsidRPr="00032DD2">
        <w:rPr>
          <w:sz w:val="22"/>
          <w:szCs w:val="22"/>
        </w:rPr>
        <w:t>se bude konat v</w:t>
      </w:r>
      <w:r>
        <w:rPr>
          <w:sz w:val="22"/>
          <w:szCs w:val="22"/>
        </w:rPr>
        <w:t xml:space="preserve">e čtvrtek </w:t>
      </w:r>
      <w:r w:rsidRPr="00032DD2">
        <w:rPr>
          <w:sz w:val="22"/>
          <w:szCs w:val="22"/>
        </w:rPr>
        <w:t xml:space="preserve">dne </w:t>
      </w:r>
      <w:r>
        <w:rPr>
          <w:sz w:val="22"/>
          <w:szCs w:val="22"/>
        </w:rPr>
        <w:t>12</w:t>
      </w:r>
      <w:r w:rsidRPr="00032DD2">
        <w:rPr>
          <w:sz w:val="22"/>
          <w:szCs w:val="22"/>
        </w:rPr>
        <w:t>.</w:t>
      </w:r>
      <w:r>
        <w:rPr>
          <w:sz w:val="22"/>
          <w:szCs w:val="22"/>
        </w:rPr>
        <w:t xml:space="preserve"> července</w:t>
      </w:r>
      <w:r w:rsidRPr="00032DD2">
        <w:rPr>
          <w:sz w:val="22"/>
          <w:szCs w:val="22"/>
        </w:rPr>
        <w:t xml:space="preserve"> 201</w:t>
      </w:r>
      <w:r>
        <w:rPr>
          <w:sz w:val="22"/>
          <w:szCs w:val="22"/>
        </w:rPr>
        <w:t>2</w:t>
      </w:r>
      <w:r w:rsidRPr="00032DD2">
        <w:rPr>
          <w:sz w:val="22"/>
          <w:szCs w:val="22"/>
        </w:rPr>
        <w:t xml:space="preserve"> v Praze na Strahově</w:t>
      </w:r>
      <w:r>
        <w:rPr>
          <w:sz w:val="22"/>
          <w:szCs w:val="22"/>
        </w:rPr>
        <w:t>, od 12.0</w:t>
      </w:r>
      <w:r w:rsidRPr="00032DD2">
        <w:rPr>
          <w:sz w:val="22"/>
          <w:szCs w:val="22"/>
        </w:rPr>
        <w:t>0 hodin</w:t>
      </w:r>
      <w:r>
        <w:rPr>
          <w:sz w:val="22"/>
          <w:szCs w:val="22"/>
        </w:rPr>
        <w:t>, zasedací místnosti č.234.</w:t>
      </w:r>
      <w:r w:rsidRPr="00032DD2">
        <w:rPr>
          <w:sz w:val="22"/>
          <w:szCs w:val="22"/>
        </w:rPr>
        <w:t xml:space="preserve"> </w:t>
      </w:r>
    </w:p>
    <w:p w:rsidR="00823CBC" w:rsidRDefault="00823CBC" w:rsidP="00931B63">
      <w:pPr>
        <w:pStyle w:val="BodyText"/>
        <w:ind w:right="567"/>
        <w:rPr>
          <w:b/>
          <w:bCs/>
          <w:sz w:val="22"/>
          <w:szCs w:val="22"/>
          <w:u w:val="single"/>
        </w:rPr>
      </w:pPr>
    </w:p>
    <w:p w:rsidR="00823CBC" w:rsidRDefault="00823CBC" w:rsidP="00931B63">
      <w:pPr>
        <w:pStyle w:val="BodyText"/>
        <w:ind w:right="567"/>
        <w:rPr>
          <w:b/>
          <w:bCs/>
          <w:sz w:val="22"/>
          <w:szCs w:val="22"/>
          <w:u w:val="single"/>
        </w:rPr>
      </w:pPr>
    </w:p>
    <w:p w:rsidR="00823CBC" w:rsidRDefault="00823CBC" w:rsidP="00931B63">
      <w:pPr>
        <w:pStyle w:val="BodyText"/>
        <w:ind w:right="567"/>
        <w:jc w:val="left"/>
        <w:rPr>
          <w:b/>
          <w:bCs/>
          <w:i/>
          <w:iCs/>
          <w:sz w:val="22"/>
          <w:szCs w:val="22"/>
          <w:u w:val="single"/>
        </w:rPr>
      </w:pPr>
    </w:p>
    <w:p w:rsidR="00823CBC" w:rsidRPr="00032DD2" w:rsidRDefault="00823CBC" w:rsidP="00931B63">
      <w:pPr>
        <w:pStyle w:val="BodyText"/>
        <w:ind w:right="567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Návrh p</w:t>
      </w:r>
      <w:r w:rsidRPr="00032DD2">
        <w:rPr>
          <w:b/>
          <w:bCs/>
          <w:sz w:val="22"/>
          <w:szCs w:val="22"/>
        </w:rPr>
        <w:t>rogram</w:t>
      </w:r>
      <w:r>
        <w:rPr>
          <w:b/>
          <w:bCs/>
          <w:sz w:val="22"/>
          <w:szCs w:val="22"/>
        </w:rPr>
        <w:t>u</w:t>
      </w:r>
      <w:r w:rsidRPr="00032DD2">
        <w:rPr>
          <w:b/>
          <w:bCs/>
          <w:sz w:val="22"/>
          <w:szCs w:val="22"/>
        </w:rPr>
        <w:t>:</w:t>
      </w:r>
    </w:p>
    <w:p w:rsidR="00823CBC" w:rsidRDefault="00823CBC" w:rsidP="00931B63">
      <w:pPr>
        <w:pStyle w:val="BodyText"/>
        <w:ind w:right="567"/>
        <w:jc w:val="left"/>
        <w:rPr>
          <w:sz w:val="22"/>
          <w:szCs w:val="22"/>
        </w:rPr>
      </w:pPr>
    </w:p>
    <w:p w:rsidR="00823CBC" w:rsidRPr="00142B0B" w:rsidRDefault="00823CBC" w:rsidP="00931B63">
      <w:pPr>
        <w:pStyle w:val="BodyText"/>
        <w:ind w:right="567"/>
        <w:jc w:val="left"/>
        <w:rPr>
          <w:b/>
          <w:bCs/>
          <w:sz w:val="22"/>
          <w:szCs w:val="22"/>
        </w:rPr>
      </w:pPr>
    </w:p>
    <w:p w:rsidR="00823CBC" w:rsidRDefault="00823CBC" w:rsidP="00931B63">
      <w:pPr>
        <w:pStyle w:val="BodyText"/>
        <w:numPr>
          <w:ilvl w:val="0"/>
          <w:numId w:val="1"/>
        </w:numPr>
        <w:ind w:right="567"/>
        <w:jc w:val="left"/>
        <w:rPr>
          <w:sz w:val="22"/>
          <w:szCs w:val="22"/>
        </w:rPr>
      </w:pPr>
      <w:r>
        <w:rPr>
          <w:sz w:val="22"/>
          <w:szCs w:val="22"/>
        </w:rPr>
        <w:t>Kontrola úkolů a usnesení</w:t>
      </w:r>
    </w:p>
    <w:p w:rsidR="00823CBC" w:rsidRDefault="00823CBC" w:rsidP="001B36CA">
      <w:pPr>
        <w:pStyle w:val="BodyText"/>
        <w:numPr>
          <w:ilvl w:val="0"/>
          <w:numId w:val="1"/>
        </w:numPr>
        <w:ind w:right="567"/>
        <w:jc w:val="left"/>
        <w:rPr>
          <w:sz w:val="22"/>
          <w:szCs w:val="22"/>
        </w:rPr>
      </w:pPr>
      <w:r>
        <w:rPr>
          <w:sz w:val="22"/>
          <w:szCs w:val="22"/>
        </w:rPr>
        <w:t>Čerpání financí na I.pol.2012</w:t>
      </w:r>
    </w:p>
    <w:p w:rsidR="00823CBC" w:rsidRDefault="00823CBC" w:rsidP="001B36CA">
      <w:pPr>
        <w:pStyle w:val="BodyText"/>
        <w:numPr>
          <w:ilvl w:val="0"/>
          <w:numId w:val="1"/>
        </w:numPr>
        <w:ind w:right="567"/>
        <w:jc w:val="left"/>
        <w:rPr>
          <w:sz w:val="22"/>
          <w:szCs w:val="22"/>
        </w:rPr>
      </w:pPr>
      <w:r>
        <w:rPr>
          <w:sz w:val="22"/>
          <w:szCs w:val="22"/>
        </w:rPr>
        <w:t>Návrh na složení SCM</w:t>
      </w:r>
    </w:p>
    <w:p w:rsidR="00823CBC" w:rsidRDefault="00823CBC" w:rsidP="00931B63">
      <w:pPr>
        <w:pStyle w:val="BodyText"/>
        <w:numPr>
          <w:ilvl w:val="0"/>
          <w:numId w:val="1"/>
        </w:numPr>
        <w:ind w:right="567"/>
        <w:jc w:val="left"/>
        <w:rPr>
          <w:sz w:val="22"/>
          <w:szCs w:val="22"/>
        </w:rPr>
      </w:pPr>
      <w:r>
        <w:rPr>
          <w:sz w:val="22"/>
          <w:szCs w:val="22"/>
        </w:rPr>
        <w:t>Návrh systému čerpání prostředků s talentované mládeže.</w:t>
      </w:r>
    </w:p>
    <w:p w:rsidR="00823CBC" w:rsidRDefault="00823CBC" w:rsidP="00931B63">
      <w:pPr>
        <w:pStyle w:val="BodyText"/>
        <w:numPr>
          <w:ilvl w:val="0"/>
          <w:numId w:val="1"/>
        </w:numPr>
        <w:ind w:right="567"/>
        <w:jc w:val="left"/>
        <w:rPr>
          <w:sz w:val="22"/>
          <w:szCs w:val="22"/>
        </w:rPr>
      </w:pPr>
      <w:r>
        <w:rPr>
          <w:sz w:val="22"/>
          <w:szCs w:val="22"/>
        </w:rPr>
        <w:t>Návrh na vytvoření VSCM alpských disciplin</w:t>
      </w:r>
    </w:p>
    <w:p w:rsidR="00823CBC" w:rsidRDefault="00823CBC" w:rsidP="00931B63">
      <w:pPr>
        <w:pStyle w:val="BodyText"/>
        <w:numPr>
          <w:ilvl w:val="0"/>
          <w:numId w:val="1"/>
        </w:numPr>
        <w:ind w:right="567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Plán práce strateg.komise pro analýzu současného řízení  </w:t>
      </w:r>
    </w:p>
    <w:p w:rsidR="00823CBC" w:rsidRPr="001B36CA" w:rsidRDefault="00823CBC" w:rsidP="00931B63">
      <w:pPr>
        <w:pStyle w:val="BodyText"/>
        <w:numPr>
          <w:ilvl w:val="0"/>
          <w:numId w:val="1"/>
        </w:numPr>
        <w:ind w:right="567"/>
        <w:jc w:val="left"/>
        <w:rPr>
          <w:i/>
          <w:iCs/>
          <w:sz w:val="22"/>
          <w:szCs w:val="22"/>
        </w:rPr>
      </w:pPr>
      <w:r w:rsidRPr="00032DD2">
        <w:rPr>
          <w:sz w:val="22"/>
          <w:szCs w:val="22"/>
        </w:rPr>
        <w:t xml:space="preserve">Různé </w:t>
      </w:r>
      <w:r>
        <w:rPr>
          <w:sz w:val="22"/>
          <w:szCs w:val="22"/>
        </w:rPr>
        <w:t xml:space="preserve">–     </w:t>
      </w:r>
      <w:r>
        <w:rPr>
          <w:i/>
          <w:iCs/>
          <w:sz w:val="22"/>
          <w:szCs w:val="22"/>
        </w:rPr>
        <w:t>hodnocení soustředění juniorů</w:t>
      </w:r>
      <w:r>
        <w:rPr>
          <w:sz w:val="22"/>
          <w:szCs w:val="22"/>
        </w:rPr>
        <w:t xml:space="preserve"> </w:t>
      </w:r>
    </w:p>
    <w:p w:rsidR="00823CBC" w:rsidRDefault="00823CBC" w:rsidP="00270394">
      <w:pPr>
        <w:pStyle w:val="BodyText"/>
        <w:numPr>
          <w:ilvl w:val="0"/>
          <w:numId w:val="2"/>
        </w:numPr>
        <w:ind w:right="567"/>
        <w:jc w:val="lef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návrh na metodika SLČR za AD</w:t>
      </w:r>
    </w:p>
    <w:p w:rsidR="00823CBC" w:rsidRDefault="00823CBC" w:rsidP="00270394">
      <w:pPr>
        <w:pStyle w:val="BodyText"/>
        <w:numPr>
          <w:ilvl w:val="0"/>
          <w:numId w:val="2"/>
        </w:numPr>
        <w:ind w:right="567"/>
        <w:jc w:val="lef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stanovení zodp.osob za zakázky</w:t>
      </w:r>
    </w:p>
    <w:p w:rsidR="00823CBC" w:rsidRDefault="00823CBC" w:rsidP="00270394">
      <w:pPr>
        <w:pStyle w:val="BodyText"/>
        <w:numPr>
          <w:ilvl w:val="0"/>
          <w:numId w:val="2"/>
        </w:numPr>
        <w:ind w:right="567"/>
        <w:jc w:val="lef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definitivní schválení kalendáře závodů</w:t>
      </w:r>
    </w:p>
    <w:p w:rsidR="00823CBC" w:rsidRPr="001B36CA" w:rsidRDefault="00823CBC" w:rsidP="00270394">
      <w:pPr>
        <w:pStyle w:val="BodyText"/>
        <w:numPr>
          <w:ilvl w:val="0"/>
          <w:numId w:val="2"/>
        </w:numPr>
        <w:ind w:right="567"/>
        <w:jc w:val="lef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Centrum pohybové medicíny (CPM)</w:t>
      </w:r>
    </w:p>
    <w:p w:rsidR="00823CBC" w:rsidRPr="00032DD2" w:rsidRDefault="00823CBC" w:rsidP="00931B63">
      <w:pPr>
        <w:pStyle w:val="BodyText"/>
        <w:ind w:right="567"/>
        <w:jc w:val="left"/>
        <w:rPr>
          <w:sz w:val="22"/>
          <w:szCs w:val="22"/>
        </w:rPr>
      </w:pPr>
      <w:r w:rsidRPr="00032DD2">
        <w:rPr>
          <w:sz w:val="22"/>
          <w:szCs w:val="22"/>
        </w:rPr>
        <w:t xml:space="preserve"> </w:t>
      </w:r>
    </w:p>
    <w:p w:rsidR="00823CBC" w:rsidRDefault="00823CBC" w:rsidP="00931B63">
      <w:pPr>
        <w:pStyle w:val="BodyText"/>
        <w:ind w:right="567"/>
        <w:jc w:val="left"/>
        <w:rPr>
          <w:sz w:val="22"/>
          <w:szCs w:val="22"/>
        </w:rPr>
      </w:pPr>
    </w:p>
    <w:p w:rsidR="00823CBC" w:rsidRDefault="00823CBC" w:rsidP="00931B63">
      <w:pPr>
        <w:pStyle w:val="BodyText"/>
        <w:ind w:right="567"/>
        <w:jc w:val="left"/>
        <w:rPr>
          <w:sz w:val="22"/>
          <w:szCs w:val="22"/>
        </w:rPr>
      </w:pPr>
    </w:p>
    <w:p w:rsidR="00823CBC" w:rsidRPr="00724ED7" w:rsidRDefault="00823CBC" w:rsidP="00931B63">
      <w:pPr>
        <w:pStyle w:val="BodyText"/>
        <w:ind w:right="567"/>
        <w:jc w:val="left"/>
        <w:rPr>
          <w:sz w:val="22"/>
          <w:szCs w:val="22"/>
        </w:rPr>
      </w:pPr>
      <w:r w:rsidRPr="00724ED7">
        <w:rPr>
          <w:sz w:val="22"/>
          <w:szCs w:val="22"/>
        </w:rPr>
        <w:t>S pozdravem</w:t>
      </w:r>
    </w:p>
    <w:p w:rsidR="00823CBC" w:rsidRDefault="00823CBC" w:rsidP="00931B63">
      <w:pPr>
        <w:pStyle w:val="BodyText"/>
        <w:ind w:right="567"/>
        <w:jc w:val="left"/>
        <w:rPr>
          <w:b/>
          <w:bCs/>
          <w:sz w:val="22"/>
          <w:szCs w:val="22"/>
        </w:rPr>
      </w:pPr>
    </w:p>
    <w:p w:rsidR="00823CBC" w:rsidRDefault="00823CBC" w:rsidP="00931B63">
      <w:pPr>
        <w:pStyle w:val="BodyText"/>
        <w:ind w:right="567"/>
        <w:jc w:val="left"/>
        <w:rPr>
          <w:b/>
          <w:bCs/>
          <w:sz w:val="22"/>
          <w:szCs w:val="22"/>
        </w:rPr>
      </w:pPr>
    </w:p>
    <w:p w:rsidR="00823CBC" w:rsidRDefault="00823CBC" w:rsidP="00931B63">
      <w:pPr>
        <w:pStyle w:val="BodyText"/>
        <w:ind w:right="567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Ing. Aleš Krýzl                                                       Jaroslav Máša</w:t>
      </w:r>
    </w:p>
    <w:p w:rsidR="00823CBC" w:rsidRPr="00724ED7" w:rsidRDefault="00823CBC" w:rsidP="00931B63">
      <w:pPr>
        <w:pStyle w:val="BodyText"/>
        <w:ind w:right="567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724ED7">
        <w:rPr>
          <w:sz w:val="22"/>
          <w:szCs w:val="22"/>
        </w:rPr>
        <w:t xml:space="preserve">Předseda </w:t>
      </w:r>
      <w:r>
        <w:rPr>
          <w:sz w:val="22"/>
          <w:szCs w:val="22"/>
        </w:rPr>
        <w:t>OS</w:t>
      </w:r>
      <w:r w:rsidRPr="00724ED7">
        <w:rPr>
          <w:sz w:val="22"/>
          <w:szCs w:val="22"/>
        </w:rPr>
        <w:t>Ú</w:t>
      </w:r>
      <w:r>
        <w:rPr>
          <w:sz w:val="22"/>
          <w:szCs w:val="22"/>
        </w:rPr>
        <w:t xml:space="preserve"> </w:t>
      </w:r>
      <w:r w:rsidRPr="00724ED7">
        <w:rPr>
          <w:sz w:val="22"/>
          <w:szCs w:val="22"/>
        </w:rPr>
        <w:t>AD SLČR</w:t>
      </w:r>
      <w:r>
        <w:rPr>
          <w:sz w:val="22"/>
          <w:szCs w:val="22"/>
        </w:rPr>
        <w:t xml:space="preserve">                                      sport.ředitel OSÚ AD SLČR</w:t>
      </w:r>
    </w:p>
    <w:p w:rsidR="00823CBC" w:rsidRPr="00BB2D81" w:rsidRDefault="00823CBC" w:rsidP="005465E4">
      <w:pPr>
        <w:spacing w:after="0" w:line="280" w:lineRule="exact"/>
        <w:rPr>
          <w:rFonts w:ascii="Times New Roman" w:hAnsi="Times New Roman" w:cs="Times New Roman"/>
          <w:sz w:val="18"/>
          <w:szCs w:val="18"/>
        </w:rPr>
      </w:pPr>
    </w:p>
    <w:sectPr w:rsidR="00823CBC" w:rsidRPr="00BB2D81" w:rsidSect="00A260DE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875" w:right="1134" w:bottom="1134" w:left="1077" w:header="2268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3CBC" w:rsidRDefault="00823CBC" w:rsidP="009E4948">
      <w:r>
        <w:separator/>
      </w:r>
    </w:p>
  </w:endnote>
  <w:endnote w:type="continuationSeparator" w:id="0">
    <w:p w:rsidR="00823CBC" w:rsidRDefault="00823CBC" w:rsidP="009E49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CBC" w:rsidRDefault="00823CBC">
    <w:pPr>
      <w:pStyle w:val="Footer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3" o:spid="_x0000_s2052" type="#_x0000_t75" alt="hlpxxx_1_72.jpg" style="position:absolute;margin-left:-53.85pt;margin-top:-26.5pt;width:595.5pt;height:75.75pt;z-index:-251656192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3CBC" w:rsidRDefault="00823CBC" w:rsidP="009E4948">
      <w:r>
        <w:separator/>
      </w:r>
    </w:p>
  </w:footnote>
  <w:footnote w:type="continuationSeparator" w:id="0">
    <w:p w:rsidR="00823CBC" w:rsidRDefault="00823CBC" w:rsidP="009E49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CBC" w:rsidRDefault="00823CBC">
    <w:pPr>
      <w:pStyle w:val="Header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566170" o:spid="_x0000_s2049" type="#_x0000_t75" style="position:absolute;margin-left:0;margin-top:0;width:168.5pt;height:841.9pt;z-index:-251658240;mso-position-horizontal:center;mso-position-horizontal-relative:margin;mso-position-vertical:center;mso-position-vertical-relative:margin" o:allowincell="f">
          <v:imagedata r:id="rId1" o:title=""/>
          <w10:wrap anchorx="margin" anchory="margin"/>
        </v:shape>
      </w:pict>
    </w:r>
    <w:r>
      <w:rPr>
        <w:noProof/>
        <w:lang w:eastAsia="cs-CZ"/>
      </w:rPr>
      <w:pict>
        <v:shape id="WordPictureWatermark73636606" o:spid="_x0000_s2050" type="#_x0000_t75" style="position:absolute;margin-left:0;margin-top:0;width:368.4pt;height:520.9pt;z-index:-251660288;mso-position-horizontal:center;mso-position-horizontal-relative:margin;mso-position-vertical:center;mso-position-vertical-relative:margin" o:allowincell="f">
          <v:imagedata r:id="rId2" o:title="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CBC" w:rsidRPr="00E54D42" w:rsidRDefault="00823CBC" w:rsidP="00E54D42">
    <w:pPr>
      <w:pStyle w:val="Header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2" o:spid="_x0000_s2051" type="#_x0000_t75" alt="hlpxxx_72.jpg" style="position:absolute;margin-left:-53.85pt;margin-top:-113.4pt;width:268.35pt;height:440.25pt;z-index:-251657216;visibility:visible">
          <v:imagedata r:id="rId1" o:title="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CBC" w:rsidRDefault="00823CBC">
    <w:pPr>
      <w:pStyle w:val="Header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566169" o:spid="_x0000_s2053" type="#_x0000_t75" style="position:absolute;margin-left:0;margin-top:0;width:168.5pt;height:841.9pt;z-index:-251659264;mso-position-horizontal:center;mso-position-horizontal-relative:margin;mso-position-vertical:center;mso-position-vertical-relative:margin" o:allowincell="f">
          <v:imagedata r:id="rId1" o:title=""/>
          <w10:wrap anchorx="margin" anchory="margin"/>
        </v:shape>
      </w:pict>
    </w:r>
    <w:r>
      <w:rPr>
        <w:noProof/>
        <w:lang w:eastAsia="cs-CZ"/>
      </w:rPr>
      <w:pict>
        <v:shape id="WordPictureWatermark73636605" o:spid="_x0000_s2054" type="#_x0000_t75" style="position:absolute;margin-left:0;margin-top:0;width:368.4pt;height:520.9pt;z-index:-251661312;mso-position-horizontal:center;mso-position-horizontal-relative:margin;mso-position-vertical:center;mso-position-vertical-relative:margin" o:allowincell="f">
          <v:imagedata r:id="rId2" o:title="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274CBD"/>
    <w:multiLevelType w:val="hybridMultilevel"/>
    <w:tmpl w:val="C232A4B4"/>
    <w:lvl w:ilvl="0" w:tplc="0EC614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i w:val="0"/>
        <w:iCs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">
    <w:nsid w:val="3E3B29A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characterSpacingControl w:val="doNotCompress"/>
  <w:doNotValidateAgainstSchema/>
  <w:doNotDemarcateInvalidXml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E4948"/>
    <w:rsid w:val="0000040E"/>
    <w:rsid w:val="00010F02"/>
    <w:rsid w:val="00032DD2"/>
    <w:rsid w:val="00034919"/>
    <w:rsid w:val="00091DF5"/>
    <w:rsid w:val="000C062B"/>
    <w:rsid w:val="00142B0B"/>
    <w:rsid w:val="00190E7B"/>
    <w:rsid w:val="00194226"/>
    <w:rsid w:val="001B36CA"/>
    <w:rsid w:val="001C3ACF"/>
    <w:rsid w:val="00270394"/>
    <w:rsid w:val="00285DE2"/>
    <w:rsid w:val="002B5BB1"/>
    <w:rsid w:val="002C00F5"/>
    <w:rsid w:val="0040529A"/>
    <w:rsid w:val="005465E4"/>
    <w:rsid w:val="005800B1"/>
    <w:rsid w:val="005A6DAC"/>
    <w:rsid w:val="00671F38"/>
    <w:rsid w:val="006C2734"/>
    <w:rsid w:val="006F6BBC"/>
    <w:rsid w:val="00724ED7"/>
    <w:rsid w:val="00784D7C"/>
    <w:rsid w:val="007C7292"/>
    <w:rsid w:val="007D403B"/>
    <w:rsid w:val="00806C0C"/>
    <w:rsid w:val="00821322"/>
    <w:rsid w:val="00823CBC"/>
    <w:rsid w:val="008E50BC"/>
    <w:rsid w:val="00931B63"/>
    <w:rsid w:val="009D7A58"/>
    <w:rsid w:val="009E4948"/>
    <w:rsid w:val="00A260DE"/>
    <w:rsid w:val="00AD77AA"/>
    <w:rsid w:val="00BB2D81"/>
    <w:rsid w:val="00C61272"/>
    <w:rsid w:val="00CA239C"/>
    <w:rsid w:val="00E166F7"/>
    <w:rsid w:val="00E54D42"/>
    <w:rsid w:val="00E60F62"/>
    <w:rsid w:val="00F74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4948"/>
    <w:pPr>
      <w:tabs>
        <w:tab w:val="left" w:pos="1185"/>
      </w:tabs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31B63"/>
    <w:pPr>
      <w:keepNext/>
      <w:tabs>
        <w:tab w:val="clear" w:pos="1185"/>
      </w:tabs>
      <w:spacing w:after="0" w:line="240" w:lineRule="auto"/>
      <w:jc w:val="center"/>
      <w:outlineLvl w:val="0"/>
    </w:pPr>
    <w:rPr>
      <w:rFonts w:ascii="Arial" w:hAnsi="Arial" w:cs="Arial"/>
      <w:b/>
      <w:bCs/>
      <w:sz w:val="20"/>
      <w:szCs w:val="20"/>
      <w:lang w:eastAsia="cs-CZ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821322"/>
    <w:rPr>
      <w:rFonts w:ascii="Cambria" w:hAnsi="Cambria" w:cs="Cambria"/>
      <w:b/>
      <w:bCs/>
      <w:kern w:val="32"/>
      <w:sz w:val="32"/>
      <w:szCs w:val="32"/>
      <w:lang w:eastAsia="en-US"/>
    </w:rPr>
  </w:style>
  <w:style w:type="paragraph" w:styleId="Header">
    <w:name w:val="header"/>
    <w:basedOn w:val="Normal"/>
    <w:link w:val="HeaderChar"/>
    <w:uiPriority w:val="99"/>
    <w:rsid w:val="009E4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4948"/>
  </w:style>
  <w:style w:type="paragraph" w:styleId="Footer">
    <w:name w:val="footer"/>
    <w:basedOn w:val="Normal"/>
    <w:link w:val="FooterChar"/>
    <w:uiPriority w:val="99"/>
    <w:rsid w:val="009E4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4948"/>
  </w:style>
  <w:style w:type="paragraph" w:styleId="BalloonText">
    <w:name w:val="Balloon Text"/>
    <w:basedOn w:val="Normal"/>
    <w:link w:val="BalloonTextChar"/>
    <w:uiPriority w:val="99"/>
    <w:semiHidden/>
    <w:rsid w:val="009E4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4948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AD77AA"/>
  </w:style>
  <w:style w:type="paragraph" w:styleId="ListParagraph">
    <w:name w:val="List Paragraph"/>
    <w:basedOn w:val="Normal"/>
    <w:uiPriority w:val="99"/>
    <w:qFormat/>
    <w:rsid w:val="00010F02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931B63"/>
    <w:pPr>
      <w:tabs>
        <w:tab w:val="clear" w:pos="1185"/>
      </w:tabs>
      <w:spacing w:after="0" w:line="240" w:lineRule="auto"/>
      <w:jc w:val="center"/>
    </w:pPr>
    <w:rPr>
      <w:rFonts w:ascii="Arial" w:hAnsi="Arial" w:cs="Arial"/>
      <w:sz w:val="20"/>
      <w:szCs w:val="20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21322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1</Pages>
  <Words>122</Words>
  <Characters>720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Členům Rady OSÚ AD SLČR</dc:title>
  <dc:subject/>
  <dc:creator>noway</dc:creator>
  <cp:keywords/>
  <dc:description/>
  <cp:lastModifiedBy> </cp:lastModifiedBy>
  <cp:revision>4</cp:revision>
  <cp:lastPrinted>2012-06-22T08:53:00Z</cp:lastPrinted>
  <dcterms:created xsi:type="dcterms:W3CDTF">2012-06-22T08:21:00Z</dcterms:created>
  <dcterms:modified xsi:type="dcterms:W3CDTF">2012-06-22T08:53:00Z</dcterms:modified>
</cp:coreProperties>
</file>