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763" w:rsidRDefault="00326F5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1005840</wp:posOffset>
                </wp:positionH>
                <wp:positionV relativeFrom="paragraph">
                  <wp:posOffset>1280160</wp:posOffset>
                </wp:positionV>
                <wp:extent cx="5594985" cy="8434705"/>
                <wp:effectExtent l="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4985" cy="8434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2763" w:rsidRDefault="005F276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/>
                              </w:rPr>
                            </w:pPr>
                          </w:p>
                          <w:p w:rsidR="005F2763" w:rsidRDefault="005F276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/>
                              </w:rPr>
                            </w:pPr>
                          </w:p>
                          <w:p w:rsidR="005F2763" w:rsidRDefault="005F2763"/>
                          <w:p w:rsidR="0079016C" w:rsidRPr="0079016C" w:rsidRDefault="0079016C" w:rsidP="0079016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9016C">
                              <w:rPr>
                                <w:sz w:val="22"/>
                                <w:szCs w:val="22"/>
                              </w:rPr>
                              <w:t>Vážení přátelé lyžování - měřiči,</w:t>
                            </w:r>
                          </w:p>
                          <w:p w:rsidR="0079016C" w:rsidRPr="0079016C" w:rsidRDefault="0079016C" w:rsidP="0079016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9016C" w:rsidRPr="0079016C" w:rsidRDefault="0079016C" w:rsidP="0079016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9016C">
                              <w:rPr>
                                <w:sz w:val="22"/>
                                <w:szCs w:val="22"/>
                              </w:rPr>
                              <w:t xml:space="preserve">jak již </w:t>
                            </w:r>
                            <w:r w:rsidR="00AE4070">
                              <w:rPr>
                                <w:sz w:val="22"/>
                                <w:szCs w:val="22"/>
                              </w:rPr>
                              <w:t>bylo uvedeno na webu SL ČR připravujeme opět</w:t>
                            </w:r>
                            <w:r w:rsidRPr="0079016C">
                              <w:rPr>
                                <w:sz w:val="22"/>
                                <w:szCs w:val="22"/>
                              </w:rPr>
                              <w:t xml:space="preserve"> jednodenní seminář pro obsluhy elektrického měření při lyžařských závodech.</w:t>
                            </w:r>
                          </w:p>
                          <w:p w:rsidR="0079016C" w:rsidRPr="0079016C" w:rsidRDefault="0079016C" w:rsidP="0079016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9016C">
                              <w:rPr>
                                <w:sz w:val="22"/>
                                <w:szCs w:val="22"/>
                              </w:rPr>
                              <w:t xml:space="preserve">Cílem semináře je rozšířit naši skupinu, </w:t>
                            </w:r>
                            <w:r w:rsidR="006E7696">
                              <w:rPr>
                                <w:sz w:val="22"/>
                                <w:szCs w:val="22"/>
                              </w:rPr>
                              <w:t xml:space="preserve">vyměnit si navzájem informace a zkušenosti, </w:t>
                            </w:r>
                            <w:r w:rsidRPr="0079016C">
                              <w:rPr>
                                <w:sz w:val="22"/>
                                <w:szCs w:val="22"/>
                              </w:rPr>
                              <w:t>aby bylo možno zabezpečit měření svazovou aparaturou ve Vašem regionu a předat Vám nejnovější dostupné informace z oblasti měření, pravidel lyžařských závodů, ….</w:t>
                            </w:r>
                          </w:p>
                          <w:p w:rsidR="006518D9" w:rsidRDefault="0079016C" w:rsidP="0079016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9016C">
                              <w:rPr>
                                <w:sz w:val="22"/>
                                <w:szCs w:val="22"/>
                              </w:rPr>
                              <w:t xml:space="preserve">Seminář bude jednodenní, konat se bude v sobotu </w:t>
                            </w:r>
                            <w:r w:rsidR="00AE4070">
                              <w:rPr>
                                <w:sz w:val="22"/>
                                <w:szCs w:val="22"/>
                              </w:rPr>
                              <w:t>30. Listopadu 2013</w:t>
                            </w:r>
                            <w:r w:rsidRPr="0079016C">
                              <w:rPr>
                                <w:sz w:val="22"/>
                                <w:szCs w:val="22"/>
                              </w:rPr>
                              <w:t xml:space="preserve">od 9:30 hod, </w:t>
                            </w:r>
                            <w:r w:rsidR="006518D9">
                              <w:rPr>
                                <w:sz w:val="22"/>
                                <w:szCs w:val="22"/>
                              </w:rPr>
                              <w:t>jako obvykle</w:t>
                            </w:r>
                            <w:r w:rsidR="00C73F24">
                              <w:rPr>
                                <w:sz w:val="22"/>
                                <w:szCs w:val="22"/>
                              </w:rPr>
                              <w:t>,</w:t>
                            </w:r>
                            <w:r w:rsidR="006518D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73F24">
                              <w:rPr>
                                <w:sz w:val="22"/>
                                <w:szCs w:val="22"/>
                              </w:rPr>
                              <w:t>ve školícím středisku</w:t>
                            </w:r>
                            <w:r w:rsidRPr="0079016C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518D9">
                              <w:rPr>
                                <w:sz w:val="22"/>
                                <w:szCs w:val="22"/>
                              </w:rPr>
                              <w:t>Mercedes-Benz Praha</w:t>
                            </w:r>
                            <w:r w:rsidRPr="0079016C">
                              <w:rPr>
                                <w:sz w:val="22"/>
                                <w:szCs w:val="22"/>
                              </w:rPr>
                              <w:t xml:space="preserve"> v Praze Na Chodově, Daimlerova ul. 2</w:t>
                            </w:r>
                          </w:p>
                          <w:p w:rsidR="0079016C" w:rsidRPr="0079016C" w:rsidRDefault="0079016C" w:rsidP="0079016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9016C">
                              <w:rPr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:rsidR="0079016C" w:rsidRPr="0079016C" w:rsidRDefault="00AE4070" w:rsidP="0079016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Na programu budou jako obvykle informace o měření závodů v loňském roce, informace o nadcházející sezoně ale hlavním bodem programu bude zpracování vzorového závodu od vytvoření startovní listiny až po výsledky včetně jejich odeslání.</w:t>
                            </w:r>
                          </w:p>
                          <w:p w:rsidR="0079016C" w:rsidRDefault="00AE4070" w:rsidP="0079016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Vzhledem k uvedené náplni semináře vemte si s sebou počítače a měřící aparatury.</w:t>
                            </w:r>
                          </w:p>
                          <w:p w:rsidR="00B00E48" w:rsidRDefault="00B00E48" w:rsidP="0079016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B00E48" w:rsidRPr="0079016C" w:rsidRDefault="00B00E48" w:rsidP="0079016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Seminář bude považován za seminář (školení) </w:t>
                            </w:r>
                            <w:r w:rsidR="00AE4070">
                              <w:rPr>
                                <w:sz w:val="22"/>
                                <w:szCs w:val="22"/>
                              </w:rPr>
                              <w:t>Rozhodčích Specialistů – měření a dle rozhodnutí STK nutná podmínka pro měření závodů SL ČR.</w:t>
                            </w:r>
                          </w:p>
                          <w:p w:rsidR="0079016C" w:rsidRPr="0079016C" w:rsidRDefault="0079016C" w:rsidP="0079016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9016C" w:rsidRDefault="0079016C" w:rsidP="0079016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9016C">
                              <w:rPr>
                                <w:sz w:val="22"/>
                                <w:szCs w:val="22"/>
                              </w:rPr>
                              <w:t xml:space="preserve">Bude připraveno lehké občerstvení. Cestovné </w:t>
                            </w:r>
                            <w:r w:rsidR="00C73F24">
                              <w:rPr>
                                <w:sz w:val="22"/>
                                <w:szCs w:val="22"/>
                              </w:rPr>
                              <w:t>hradí</w:t>
                            </w:r>
                            <w:r w:rsidRPr="0079016C">
                              <w:rPr>
                                <w:sz w:val="22"/>
                                <w:szCs w:val="22"/>
                              </w:rPr>
                              <w:t xml:space="preserve"> vysílající organizace.</w:t>
                            </w:r>
                          </w:p>
                          <w:p w:rsidR="00823894" w:rsidRPr="0079016C" w:rsidRDefault="00823894" w:rsidP="0079016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Víte-li o někom, kdo se zajímá o měření závodů a zatím o něm nevíme, prosím, předejte mu tuto pozvánku.</w:t>
                            </w:r>
                          </w:p>
                          <w:p w:rsidR="0079016C" w:rsidRDefault="0079016C" w:rsidP="0079016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9016C">
                              <w:rPr>
                                <w:sz w:val="22"/>
                                <w:szCs w:val="22"/>
                              </w:rPr>
                              <w:t>Prosím</w:t>
                            </w:r>
                            <w:r w:rsidR="00B00E48">
                              <w:rPr>
                                <w:sz w:val="22"/>
                                <w:szCs w:val="22"/>
                              </w:rPr>
                              <w:t>,</w:t>
                            </w:r>
                            <w:r w:rsidRPr="0079016C">
                              <w:rPr>
                                <w:sz w:val="22"/>
                                <w:szCs w:val="22"/>
                              </w:rPr>
                              <w:t xml:space="preserve"> potvrďte svou účast!</w:t>
                            </w:r>
                          </w:p>
                          <w:p w:rsidR="00AE4070" w:rsidRPr="0079016C" w:rsidRDefault="00AE4070" w:rsidP="0079016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Před vstupem do areálu, prosím, zavolejte mne nebo Tomáše Kočího tel. </w:t>
                            </w:r>
                            <w:r w:rsidR="00326F57">
                              <w:rPr>
                                <w:sz w:val="22"/>
                                <w:szCs w:val="22"/>
                              </w:rPr>
                              <w:t>603 883 041.</w:t>
                            </w:r>
                          </w:p>
                          <w:p w:rsidR="0079016C" w:rsidRPr="0079016C" w:rsidRDefault="0079016C" w:rsidP="0079016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9016C" w:rsidRPr="0079016C" w:rsidRDefault="0079016C" w:rsidP="0079016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9016C">
                              <w:rPr>
                                <w:sz w:val="22"/>
                                <w:szCs w:val="22"/>
                              </w:rPr>
                              <w:t>Zdraví a na setkání se těší</w:t>
                            </w:r>
                          </w:p>
                          <w:p w:rsidR="0079016C" w:rsidRPr="0079016C" w:rsidRDefault="0079016C" w:rsidP="0079016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9016C" w:rsidRPr="0079016C" w:rsidRDefault="0079016C" w:rsidP="0079016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smartTag w:uri="urn:schemas-microsoft-com:office:smarttags" w:element="PersonName">
                              <w:smartTagPr>
                                <w:attr w:name="ProductID" w:val="Otakar Deyl"/>
                              </w:smartTagPr>
                              <w:r w:rsidRPr="0079016C">
                                <w:rPr>
                                  <w:sz w:val="22"/>
                                  <w:szCs w:val="22"/>
                                </w:rPr>
                                <w:t>Ota</w:t>
                              </w:r>
                              <w:r w:rsidR="00B00E48">
                                <w:rPr>
                                  <w:sz w:val="22"/>
                                  <w:szCs w:val="22"/>
                                </w:rPr>
                                <w:t>kar</w:t>
                              </w:r>
                              <w:r w:rsidRPr="0079016C">
                                <w:rPr>
                                  <w:sz w:val="22"/>
                                  <w:szCs w:val="22"/>
                                </w:rPr>
                                <w:t xml:space="preserve"> Deyl</w:t>
                              </w:r>
                            </w:smartTag>
                          </w:p>
                          <w:p w:rsidR="0079016C" w:rsidRPr="0079016C" w:rsidRDefault="006518D9" w:rsidP="0079016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Mezi lány 7</w:t>
                            </w:r>
                          </w:p>
                          <w:p w:rsidR="0079016C" w:rsidRPr="0079016C" w:rsidRDefault="0079016C" w:rsidP="0079016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9016C">
                              <w:rPr>
                                <w:sz w:val="22"/>
                                <w:szCs w:val="22"/>
                              </w:rPr>
                              <w:t xml:space="preserve">150 00 Praha </w:t>
                            </w:r>
                            <w:r w:rsidR="006518D9">
                              <w:rPr>
                                <w:sz w:val="22"/>
                                <w:szCs w:val="22"/>
                              </w:rPr>
                              <w:t>- Jinonice</w:t>
                            </w:r>
                          </w:p>
                          <w:p w:rsidR="0079016C" w:rsidRPr="0079016C" w:rsidRDefault="0079016C" w:rsidP="0079016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9016C">
                              <w:rPr>
                                <w:sz w:val="22"/>
                                <w:szCs w:val="22"/>
                              </w:rPr>
                              <w:t>tel.: 602 680021</w:t>
                            </w:r>
                          </w:p>
                          <w:p w:rsidR="0079016C" w:rsidRDefault="0079016C" w:rsidP="0079016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9016C">
                              <w:rPr>
                                <w:sz w:val="22"/>
                                <w:szCs w:val="22"/>
                              </w:rPr>
                              <w:t xml:space="preserve">e-mail: </w:t>
                            </w:r>
                            <w:hyperlink r:id="rId6" w:history="1">
                              <w:r w:rsidR="006518D9" w:rsidRPr="00DA11B7">
                                <w:rPr>
                                  <w:rStyle w:val="Hypertextovodkaz"/>
                                  <w:sz w:val="22"/>
                                  <w:szCs w:val="22"/>
                                </w:rPr>
                                <w:t>ota.deyl@gmail.com</w:t>
                              </w:r>
                            </w:hyperlink>
                          </w:p>
                          <w:p w:rsidR="006518D9" w:rsidRDefault="006518D9" w:rsidP="0079016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62549A" w:rsidRDefault="0062549A" w:rsidP="0079016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V Praze dne </w:t>
                            </w:r>
                            <w:r w:rsidR="00326F57">
                              <w:rPr>
                                <w:sz w:val="22"/>
                                <w:szCs w:val="22"/>
                              </w:rPr>
                              <w:t>15.11.2é13</w:t>
                            </w:r>
                            <w:bookmarkStart w:id="0" w:name="_GoBack"/>
                            <w:bookmarkEnd w:id="0"/>
                          </w:p>
                          <w:p w:rsidR="0062549A" w:rsidRPr="0079016C" w:rsidRDefault="0062549A" w:rsidP="0079016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9016C" w:rsidRPr="0079016C" w:rsidRDefault="0079016C" w:rsidP="0079016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9016C">
                              <w:rPr>
                                <w:sz w:val="22"/>
                                <w:szCs w:val="22"/>
                              </w:rPr>
                              <w:t>Program (upravíme na místě dle zájmu):</w:t>
                            </w:r>
                          </w:p>
                          <w:p w:rsidR="0079016C" w:rsidRDefault="0079016C" w:rsidP="0079016C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79016C">
                              <w:rPr>
                                <w:sz w:val="22"/>
                                <w:szCs w:val="22"/>
                              </w:rPr>
                              <w:t>Informace o měřících aparaturách</w:t>
                            </w:r>
                          </w:p>
                          <w:p w:rsidR="0079016C" w:rsidRPr="0079016C" w:rsidRDefault="0079016C" w:rsidP="0079016C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79016C">
                              <w:rPr>
                                <w:sz w:val="22"/>
                                <w:szCs w:val="22"/>
                              </w:rPr>
                              <w:t>Propojení (podle požadavků FIS)</w:t>
                            </w:r>
                          </w:p>
                          <w:p w:rsidR="0079016C" w:rsidRPr="0079016C" w:rsidRDefault="0079016C" w:rsidP="0079016C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79016C">
                              <w:rPr>
                                <w:sz w:val="22"/>
                                <w:szCs w:val="22"/>
                              </w:rPr>
                              <w:t>Obslužný program</w:t>
                            </w:r>
                          </w:p>
                          <w:p w:rsidR="0079016C" w:rsidRDefault="0079016C" w:rsidP="0079016C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79016C">
                              <w:rPr>
                                <w:sz w:val="22"/>
                                <w:szCs w:val="22"/>
                              </w:rPr>
                              <w:t>Potřebná dokumentace k závodům (z hlediska měření)</w:t>
                            </w:r>
                          </w:p>
                          <w:p w:rsidR="00326F57" w:rsidRDefault="00326F57" w:rsidP="0079016C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Veškerá agenda kolem měření závodů</w:t>
                            </w:r>
                          </w:p>
                          <w:p w:rsidR="00326F57" w:rsidRDefault="00326F57" w:rsidP="00326F57">
                            <w:pPr>
                              <w:ind w:left="108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Startovní listina I. kolo</w:t>
                            </w:r>
                          </w:p>
                          <w:p w:rsidR="00326F57" w:rsidRDefault="00326F57" w:rsidP="00326F57">
                            <w:pPr>
                              <w:ind w:left="108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Měření </w:t>
                            </w:r>
                          </w:p>
                          <w:p w:rsidR="00326F57" w:rsidRDefault="00326F57" w:rsidP="00326F57">
                            <w:pPr>
                              <w:ind w:left="108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Výsledky I. Kolo</w:t>
                            </w:r>
                          </w:p>
                          <w:p w:rsidR="00326F57" w:rsidRDefault="00326F57" w:rsidP="00326F57">
                            <w:pPr>
                              <w:ind w:left="108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Startovní listina II.kolo</w:t>
                            </w:r>
                          </w:p>
                          <w:p w:rsidR="00326F57" w:rsidRDefault="00326F57" w:rsidP="00326F57">
                            <w:pPr>
                              <w:ind w:left="108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Měření</w:t>
                            </w:r>
                          </w:p>
                          <w:p w:rsidR="00326F57" w:rsidRDefault="00326F57" w:rsidP="00326F57">
                            <w:pPr>
                              <w:ind w:left="108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Výsledky</w:t>
                            </w:r>
                          </w:p>
                          <w:p w:rsidR="00326F57" w:rsidRDefault="00326F57" w:rsidP="00326F57">
                            <w:pPr>
                              <w:ind w:left="108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Přirážky</w:t>
                            </w:r>
                          </w:p>
                          <w:p w:rsidR="00326F57" w:rsidRDefault="00326F57" w:rsidP="00326F57">
                            <w:pPr>
                              <w:ind w:left="108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Odeslání výsledků</w:t>
                            </w:r>
                          </w:p>
                          <w:p w:rsidR="00C73F24" w:rsidRPr="0079016C" w:rsidRDefault="00C73F24" w:rsidP="0079016C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Mezi tím volná diskuze na téma měření lyžařských závodů.</w:t>
                            </w:r>
                          </w:p>
                          <w:p w:rsidR="005F2763" w:rsidRDefault="005F276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79.2pt;margin-top:100.8pt;width:440.55pt;height:66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" o:allowincell="f" stroked="f">
                <v:textbox>
                  <w:txbxContent>
                    <w:p w:rsidR="005F2763" w:rsidRDefault="005F276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/>
                        </w:rPr>
                      </w:pPr>
                    </w:p>
                    <w:p w:rsidR="005F2763" w:rsidRDefault="005F276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/>
                        </w:rPr>
                      </w:pPr>
                    </w:p>
                    <w:p w:rsidR="005F2763" w:rsidRDefault="005F2763"/>
                    <w:p w:rsidR="0079016C" w:rsidRPr="0079016C" w:rsidRDefault="0079016C" w:rsidP="0079016C">
                      <w:pPr>
                        <w:rPr>
                          <w:sz w:val="22"/>
                          <w:szCs w:val="22"/>
                        </w:rPr>
                      </w:pPr>
                      <w:r w:rsidRPr="0079016C">
                        <w:rPr>
                          <w:sz w:val="22"/>
                          <w:szCs w:val="22"/>
                        </w:rPr>
                        <w:t>Vážení přátelé lyžování - měřiči,</w:t>
                      </w:r>
                    </w:p>
                    <w:p w:rsidR="0079016C" w:rsidRPr="0079016C" w:rsidRDefault="0079016C" w:rsidP="0079016C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9016C" w:rsidRPr="0079016C" w:rsidRDefault="0079016C" w:rsidP="0079016C">
                      <w:pPr>
                        <w:rPr>
                          <w:sz w:val="22"/>
                          <w:szCs w:val="22"/>
                        </w:rPr>
                      </w:pPr>
                      <w:r w:rsidRPr="0079016C">
                        <w:rPr>
                          <w:sz w:val="22"/>
                          <w:szCs w:val="22"/>
                        </w:rPr>
                        <w:t xml:space="preserve">jak již </w:t>
                      </w:r>
                      <w:r w:rsidR="00AE4070">
                        <w:rPr>
                          <w:sz w:val="22"/>
                          <w:szCs w:val="22"/>
                        </w:rPr>
                        <w:t>bylo uvedeno na webu SL ČR připravujeme opět</w:t>
                      </w:r>
                      <w:r w:rsidRPr="0079016C">
                        <w:rPr>
                          <w:sz w:val="22"/>
                          <w:szCs w:val="22"/>
                        </w:rPr>
                        <w:t xml:space="preserve"> jednodenní seminář pro obsluhy elektrického měření při lyžařských závodech.</w:t>
                      </w:r>
                    </w:p>
                    <w:p w:rsidR="0079016C" w:rsidRPr="0079016C" w:rsidRDefault="0079016C" w:rsidP="0079016C">
                      <w:pPr>
                        <w:rPr>
                          <w:sz w:val="22"/>
                          <w:szCs w:val="22"/>
                        </w:rPr>
                      </w:pPr>
                      <w:r w:rsidRPr="0079016C">
                        <w:rPr>
                          <w:sz w:val="22"/>
                          <w:szCs w:val="22"/>
                        </w:rPr>
                        <w:t xml:space="preserve">Cílem semináře je rozšířit naši skupinu, </w:t>
                      </w:r>
                      <w:r w:rsidR="006E7696">
                        <w:rPr>
                          <w:sz w:val="22"/>
                          <w:szCs w:val="22"/>
                        </w:rPr>
                        <w:t xml:space="preserve">vyměnit si navzájem informace a zkušenosti, </w:t>
                      </w:r>
                      <w:r w:rsidRPr="0079016C">
                        <w:rPr>
                          <w:sz w:val="22"/>
                          <w:szCs w:val="22"/>
                        </w:rPr>
                        <w:t>aby bylo možno zabezpečit měření svazovou aparaturou ve Vašem regionu a předat Vám nejnovější dostupné informace z oblasti měření, pravidel lyžařských závodů, ….</w:t>
                      </w:r>
                    </w:p>
                    <w:p w:rsidR="006518D9" w:rsidRDefault="0079016C" w:rsidP="0079016C">
                      <w:pPr>
                        <w:rPr>
                          <w:sz w:val="22"/>
                          <w:szCs w:val="22"/>
                        </w:rPr>
                      </w:pPr>
                      <w:r w:rsidRPr="0079016C">
                        <w:rPr>
                          <w:sz w:val="22"/>
                          <w:szCs w:val="22"/>
                        </w:rPr>
                        <w:t xml:space="preserve">Seminář bude jednodenní, konat se bude v sobotu </w:t>
                      </w:r>
                      <w:r w:rsidR="00AE4070">
                        <w:rPr>
                          <w:sz w:val="22"/>
                          <w:szCs w:val="22"/>
                        </w:rPr>
                        <w:t>30. Listopadu 2013</w:t>
                      </w:r>
                      <w:r w:rsidRPr="0079016C">
                        <w:rPr>
                          <w:sz w:val="22"/>
                          <w:szCs w:val="22"/>
                        </w:rPr>
                        <w:t xml:space="preserve">od 9:30 hod, </w:t>
                      </w:r>
                      <w:r w:rsidR="006518D9">
                        <w:rPr>
                          <w:sz w:val="22"/>
                          <w:szCs w:val="22"/>
                        </w:rPr>
                        <w:t>jako obvykle</w:t>
                      </w:r>
                      <w:r w:rsidR="00C73F24">
                        <w:rPr>
                          <w:sz w:val="22"/>
                          <w:szCs w:val="22"/>
                        </w:rPr>
                        <w:t>,</w:t>
                      </w:r>
                      <w:r w:rsidR="006518D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73F24">
                        <w:rPr>
                          <w:sz w:val="22"/>
                          <w:szCs w:val="22"/>
                        </w:rPr>
                        <w:t>ve školícím středisku</w:t>
                      </w:r>
                      <w:r w:rsidRPr="0079016C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6518D9">
                        <w:rPr>
                          <w:sz w:val="22"/>
                          <w:szCs w:val="22"/>
                        </w:rPr>
                        <w:t>Mercedes-Benz Praha</w:t>
                      </w:r>
                      <w:r w:rsidRPr="0079016C">
                        <w:rPr>
                          <w:sz w:val="22"/>
                          <w:szCs w:val="22"/>
                        </w:rPr>
                        <w:t xml:space="preserve"> v Praze Na Chodově, Daimlerova ul. 2</w:t>
                      </w:r>
                    </w:p>
                    <w:p w:rsidR="0079016C" w:rsidRPr="0079016C" w:rsidRDefault="0079016C" w:rsidP="0079016C">
                      <w:pPr>
                        <w:rPr>
                          <w:sz w:val="22"/>
                          <w:szCs w:val="22"/>
                        </w:rPr>
                      </w:pPr>
                      <w:r w:rsidRPr="0079016C">
                        <w:rPr>
                          <w:sz w:val="22"/>
                          <w:szCs w:val="22"/>
                        </w:rPr>
                        <w:t xml:space="preserve">. </w:t>
                      </w:r>
                    </w:p>
                    <w:p w:rsidR="0079016C" w:rsidRPr="0079016C" w:rsidRDefault="00AE4070" w:rsidP="0079016C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Na programu budou jako obvykle informace o měření závodů v loňském roce, informace o nadcházející sezoně ale hlavním bodem programu bude zpracování vzorového závodu od vytvoření startovní listiny až po výsledky včetně jejich odeslání.</w:t>
                      </w:r>
                    </w:p>
                    <w:p w:rsidR="0079016C" w:rsidRDefault="00AE4070" w:rsidP="0079016C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Vzhledem k uvedené náplni semináře vemte si s sebou počítače a měřící aparatury.</w:t>
                      </w:r>
                    </w:p>
                    <w:p w:rsidR="00B00E48" w:rsidRDefault="00B00E48" w:rsidP="0079016C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B00E48" w:rsidRPr="0079016C" w:rsidRDefault="00B00E48" w:rsidP="0079016C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Seminář bude považován za seminář (školení) </w:t>
                      </w:r>
                      <w:r w:rsidR="00AE4070">
                        <w:rPr>
                          <w:sz w:val="22"/>
                          <w:szCs w:val="22"/>
                        </w:rPr>
                        <w:t>Rozhodčích Specialistů – měření a dle rozhodnutí STK nutná podmínka pro měření závodů SL ČR.</w:t>
                      </w:r>
                    </w:p>
                    <w:p w:rsidR="0079016C" w:rsidRPr="0079016C" w:rsidRDefault="0079016C" w:rsidP="0079016C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9016C" w:rsidRDefault="0079016C" w:rsidP="0079016C">
                      <w:pPr>
                        <w:rPr>
                          <w:sz w:val="22"/>
                          <w:szCs w:val="22"/>
                        </w:rPr>
                      </w:pPr>
                      <w:r w:rsidRPr="0079016C">
                        <w:rPr>
                          <w:sz w:val="22"/>
                          <w:szCs w:val="22"/>
                        </w:rPr>
                        <w:t xml:space="preserve">Bude připraveno lehké občerstvení. Cestovné </w:t>
                      </w:r>
                      <w:r w:rsidR="00C73F24">
                        <w:rPr>
                          <w:sz w:val="22"/>
                          <w:szCs w:val="22"/>
                        </w:rPr>
                        <w:t>hradí</w:t>
                      </w:r>
                      <w:r w:rsidRPr="0079016C">
                        <w:rPr>
                          <w:sz w:val="22"/>
                          <w:szCs w:val="22"/>
                        </w:rPr>
                        <w:t xml:space="preserve"> vysílající organizace.</w:t>
                      </w:r>
                    </w:p>
                    <w:p w:rsidR="00823894" w:rsidRPr="0079016C" w:rsidRDefault="00823894" w:rsidP="0079016C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Víte-li o někom, kdo se zajímá o měření závodů a zatím o něm nevíme, prosím, předejte mu tuto pozvánku.</w:t>
                      </w:r>
                    </w:p>
                    <w:p w:rsidR="0079016C" w:rsidRDefault="0079016C" w:rsidP="0079016C">
                      <w:pPr>
                        <w:rPr>
                          <w:sz w:val="22"/>
                          <w:szCs w:val="22"/>
                        </w:rPr>
                      </w:pPr>
                      <w:r w:rsidRPr="0079016C">
                        <w:rPr>
                          <w:sz w:val="22"/>
                          <w:szCs w:val="22"/>
                        </w:rPr>
                        <w:t>Prosím</w:t>
                      </w:r>
                      <w:r w:rsidR="00B00E48">
                        <w:rPr>
                          <w:sz w:val="22"/>
                          <w:szCs w:val="22"/>
                        </w:rPr>
                        <w:t>,</w:t>
                      </w:r>
                      <w:r w:rsidRPr="0079016C">
                        <w:rPr>
                          <w:sz w:val="22"/>
                          <w:szCs w:val="22"/>
                        </w:rPr>
                        <w:t xml:space="preserve"> potvrďte svou účast!</w:t>
                      </w:r>
                    </w:p>
                    <w:p w:rsidR="00AE4070" w:rsidRPr="0079016C" w:rsidRDefault="00AE4070" w:rsidP="0079016C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Před vstupem do areálu, prosím, zavolejte mne nebo Tomáše Kočího tel. </w:t>
                      </w:r>
                      <w:r w:rsidR="00326F57">
                        <w:rPr>
                          <w:sz w:val="22"/>
                          <w:szCs w:val="22"/>
                        </w:rPr>
                        <w:t>603 883 041.</w:t>
                      </w:r>
                    </w:p>
                    <w:p w:rsidR="0079016C" w:rsidRPr="0079016C" w:rsidRDefault="0079016C" w:rsidP="0079016C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9016C" w:rsidRPr="0079016C" w:rsidRDefault="0079016C" w:rsidP="0079016C">
                      <w:pPr>
                        <w:rPr>
                          <w:sz w:val="22"/>
                          <w:szCs w:val="22"/>
                        </w:rPr>
                      </w:pPr>
                      <w:r w:rsidRPr="0079016C">
                        <w:rPr>
                          <w:sz w:val="22"/>
                          <w:szCs w:val="22"/>
                        </w:rPr>
                        <w:t>Zdraví a na setkání se těší</w:t>
                      </w:r>
                    </w:p>
                    <w:p w:rsidR="0079016C" w:rsidRPr="0079016C" w:rsidRDefault="0079016C" w:rsidP="0079016C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9016C" w:rsidRPr="0079016C" w:rsidRDefault="0079016C" w:rsidP="0079016C">
                      <w:pPr>
                        <w:rPr>
                          <w:sz w:val="22"/>
                          <w:szCs w:val="22"/>
                        </w:rPr>
                      </w:pPr>
                      <w:smartTag w:uri="urn:schemas-microsoft-com:office:smarttags" w:element="PersonName">
                        <w:smartTagPr>
                          <w:attr w:name="ProductID" w:val="Otakar Deyl"/>
                        </w:smartTagPr>
                        <w:r w:rsidRPr="0079016C">
                          <w:rPr>
                            <w:sz w:val="22"/>
                            <w:szCs w:val="22"/>
                          </w:rPr>
                          <w:t>Ota</w:t>
                        </w:r>
                        <w:r w:rsidR="00B00E48">
                          <w:rPr>
                            <w:sz w:val="22"/>
                            <w:szCs w:val="22"/>
                          </w:rPr>
                          <w:t>kar</w:t>
                        </w:r>
                        <w:r w:rsidRPr="0079016C">
                          <w:rPr>
                            <w:sz w:val="22"/>
                            <w:szCs w:val="22"/>
                          </w:rPr>
                          <w:t xml:space="preserve"> Deyl</w:t>
                        </w:r>
                      </w:smartTag>
                    </w:p>
                    <w:p w:rsidR="0079016C" w:rsidRPr="0079016C" w:rsidRDefault="006518D9" w:rsidP="0079016C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Mezi lány 7</w:t>
                      </w:r>
                    </w:p>
                    <w:p w:rsidR="0079016C" w:rsidRPr="0079016C" w:rsidRDefault="0079016C" w:rsidP="0079016C">
                      <w:pPr>
                        <w:rPr>
                          <w:sz w:val="22"/>
                          <w:szCs w:val="22"/>
                        </w:rPr>
                      </w:pPr>
                      <w:r w:rsidRPr="0079016C">
                        <w:rPr>
                          <w:sz w:val="22"/>
                          <w:szCs w:val="22"/>
                        </w:rPr>
                        <w:t xml:space="preserve">150 00 Praha </w:t>
                      </w:r>
                      <w:r w:rsidR="006518D9">
                        <w:rPr>
                          <w:sz w:val="22"/>
                          <w:szCs w:val="22"/>
                        </w:rPr>
                        <w:t>- Jinonice</w:t>
                      </w:r>
                    </w:p>
                    <w:p w:rsidR="0079016C" w:rsidRPr="0079016C" w:rsidRDefault="0079016C" w:rsidP="0079016C">
                      <w:pPr>
                        <w:rPr>
                          <w:sz w:val="22"/>
                          <w:szCs w:val="22"/>
                        </w:rPr>
                      </w:pPr>
                      <w:r w:rsidRPr="0079016C">
                        <w:rPr>
                          <w:sz w:val="22"/>
                          <w:szCs w:val="22"/>
                        </w:rPr>
                        <w:t>tel.: 602 680021</w:t>
                      </w:r>
                    </w:p>
                    <w:p w:rsidR="0079016C" w:rsidRDefault="0079016C" w:rsidP="0079016C">
                      <w:pPr>
                        <w:rPr>
                          <w:sz w:val="22"/>
                          <w:szCs w:val="22"/>
                        </w:rPr>
                      </w:pPr>
                      <w:r w:rsidRPr="0079016C">
                        <w:rPr>
                          <w:sz w:val="22"/>
                          <w:szCs w:val="22"/>
                        </w:rPr>
                        <w:t xml:space="preserve">e-mail: </w:t>
                      </w:r>
                      <w:hyperlink r:id="rId7" w:history="1">
                        <w:r w:rsidR="006518D9" w:rsidRPr="00DA11B7">
                          <w:rPr>
                            <w:rStyle w:val="Hypertextovodkaz"/>
                            <w:sz w:val="22"/>
                            <w:szCs w:val="22"/>
                          </w:rPr>
                          <w:t>ota.deyl@gmail.com</w:t>
                        </w:r>
                      </w:hyperlink>
                    </w:p>
                    <w:p w:rsidR="006518D9" w:rsidRDefault="006518D9" w:rsidP="0079016C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62549A" w:rsidRDefault="0062549A" w:rsidP="0079016C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V Praze dne </w:t>
                      </w:r>
                      <w:r w:rsidR="00326F57">
                        <w:rPr>
                          <w:sz w:val="22"/>
                          <w:szCs w:val="22"/>
                        </w:rPr>
                        <w:t>15.11.2é13</w:t>
                      </w:r>
                      <w:bookmarkStart w:id="1" w:name="_GoBack"/>
                      <w:bookmarkEnd w:id="1"/>
                    </w:p>
                    <w:p w:rsidR="0062549A" w:rsidRPr="0079016C" w:rsidRDefault="0062549A" w:rsidP="0079016C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9016C" w:rsidRPr="0079016C" w:rsidRDefault="0079016C" w:rsidP="0079016C">
                      <w:pPr>
                        <w:rPr>
                          <w:sz w:val="22"/>
                          <w:szCs w:val="22"/>
                        </w:rPr>
                      </w:pPr>
                      <w:r w:rsidRPr="0079016C">
                        <w:rPr>
                          <w:sz w:val="22"/>
                          <w:szCs w:val="22"/>
                        </w:rPr>
                        <w:t>Program (upravíme na místě dle zájmu):</w:t>
                      </w:r>
                    </w:p>
                    <w:p w:rsidR="0079016C" w:rsidRDefault="0079016C" w:rsidP="0079016C">
                      <w:pPr>
                        <w:numPr>
                          <w:ilvl w:val="0"/>
                          <w:numId w:val="2"/>
                        </w:numPr>
                        <w:rPr>
                          <w:sz w:val="22"/>
                          <w:szCs w:val="22"/>
                        </w:rPr>
                      </w:pPr>
                      <w:r w:rsidRPr="0079016C">
                        <w:rPr>
                          <w:sz w:val="22"/>
                          <w:szCs w:val="22"/>
                        </w:rPr>
                        <w:t>Informace o měřících aparaturách</w:t>
                      </w:r>
                    </w:p>
                    <w:p w:rsidR="0079016C" w:rsidRPr="0079016C" w:rsidRDefault="0079016C" w:rsidP="0079016C">
                      <w:pPr>
                        <w:numPr>
                          <w:ilvl w:val="0"/>
                          <w:numId w:val="2"/>
                        </w:numPr>
                        <w:rPr>
                          <w:sz w:val="22"/>
                          <w:szCs w:val="22"/>
                        </w:rPr>
                      </w:pPr>
                      <w:r w:rsidRPr="0079016C">
                        <w:rPr>
                          <w:sz w:val="22"/>
                          <w:szCs w:val="22"/>
                        </w:rPr>
                        <w:t>Propojení (podle požadavků FIS)</w:t>
                      </w:r>
                    </w:p>
                    <w:p w:rsidR="0079016C" w:rsidRPr="0079016C" w:rsidRDefault="0079016C" w:rsidP="0079016C">
                      <w:pPr>
                        <w:numPr>
                          <w:ilvl w:val="0"/>
                          <w:numId w:val="2"/>
                        </w:numPr>
                        <w:rPr>
                          <w:sz w:val="22"/>
                          <w:szCs w:val="22"/>
                        </w:rPr>
                      </w:pPr>
                      <w:r w:rsidRPr="0079016C">
                        <w:rPr>
                          <w:sz w:val="22"/>
                          <w:szCs w:val="22"/>
                        </w:rPr>
                        <w:t>Obslužný program</w:t>
                      </w:r>
                    </w:p>
                    <w:p w:rsidR="0079016C" w:rsidRDefault="0079016C" w:rsidP="0079016C">
                      <w:pPr>
                        <w:numPr>
                          <w:ilvl w:val="0"/>
                          <w:numId w:val="2"/>
                        </w:numPr>
                        <w:rPr>
                          <w:sz w:val="22"/>
                          <w:szCs w:val="22"/>
                        </w:rPr>
                      </w:pPr>
                      <w:r w:rsidRPr="0079016C">
                        <w:rPr>
                          <w:sz w:val="22"/>
                          <w:szCs w:val="22"/>
                        </w:rPr>
                        <w:t>Potřebná dokumentace k závodům (z hlediska měření)</w:t>
                      </w:r>
                    </w:p>
                    <w:p w:rsidR="00326F57" w:rsidRDefault="00326F57" w:rsidP="0079016C">
                      <w:pPr>
                        <w:numPr>
                          <w:ilvl w:val="0"/>
                          <w:numId w:val="2"/>
                        </w:num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Veškerá agenda kolem měření závodů</w:t>
                      </w:r>
                    </w:p>
                    <w:p w:rsidR="00326F57" w:rsidRDefault="00326F57" w:rsidP="00326F57">
                      <w:pPr>
                        <w:ind w:left="108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Startovní listina I. kolo</w:t>
                      </w:r>
                    </w:p>
                    <w:p w:rsidR="00326F57" w:rsidRDefault="00326F57" w:rsidP="00326F57">
                      <w:pPr>
                        <w:ind w:left="108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Měření </w:t>
                      </w:r>
                    </w:p>
                    <w:p w:rsidR="00326F57" w:rsidRDefault="00326F57" w:rsidP="00326F57">
                      <w:pPr>
                        <w:ind w:left="108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Výsledky I. Kolo</w:t>
                      </w:r>
                    </w:p>
                    <w:p w:rsidR="00326F57" w:rsidRDefault="00326F57" w:rsidP="00326F57">
                      <w:pPr>
                        <w:ind w:left="108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Startovní listina II.kolo</w:t>
                      </w:r>
                    </w:p>
                    <w:p w:rsidR="00326F57" w:rsidRDefault="00326F57" w:rsidP="00326F57">
                      <w:pPr>
                        <w:ind w:left="108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Měření</w:t>
                      </w:r>
                    </w:p>
                    <w:p w:rsidR="00326F57" w:rsidRDefault="00326F57" w:rsidP="00326F57">
                      <w:pPr>
                        <w:ind w:left="108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Výsledky</w:t>
                      </w:r>
                    </w:p>
                    <w:p w:rsidR="00326F57" w:rsidRDefault="00326F57" w:rsidP="00326F57">
                      <w:pPr>
                        <w:ind w:left="108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Přirážky</w:t>
                      </w:r>
                    </w:p>
                    <w:p w:rsidR="00326F57" w:rsidRDefault="00326F57" w:rsidP="00326F57">
                      <w:pPr>
                        <w:ind w:left="108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Odeslání výsledků</w:t>
                      </w:r>
                    </w:p>
                    <w:p w:rsidR="00C73F24" w:rsidRPr="0079016C" w:rsidRDefault="00C73F24" w:rsidP="0079016C">
                      <w:pPr>
                        <w:numPr>
                          <w:ilvl w:val="0"/>
                          <w:numId w:val="2"/>
                        </w:num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Mezi tím volná diskuze na téma měření lyžařských závodů.</w:t>
                      </w:r>
                    </w:p>
                    <w:p w:rsidR="005F2763" w:rsidRDefault="005F2763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-179705</wp:posOffset>
            </wp:positionH>
            <wp:positionV relativeFrom="paragraph">
              <wp:posOffset>-177800</wp:posOffset>
            </wp:positionV>
            <wp:extent cx="7740015" cy="10882630"/>
            <wp:effectExtent l="0" t="0" r="0" b="0"/>
            <wp:wrapTopAndBottom/>
            <wp:docPr id="2" name="obrázek 2" descr="ZÁLOHA_HLAV_PAP_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ÁLOHA_HLAV_PAP_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015" cy="1088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F2763">
      <w:pgSz w:w="11906" w:h="16838" w:code="9"/>
      <w:pgMar w:top="0" w:right="6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70E36"/>
    <w:multiLevelType w:val="hybridMultilevel"/>
    <w:tmpl w:val="FCEEECC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B138BB"/>
    <w:multiLevelType w:val="hybridMultilevel"/>
    <w:tmpl w:val="642C6A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763"/>
    <w:rsid w:val="002460A1"/>
    <w:rsid w:val="00294EA3"/>
    <w:rsid w:val="00326F57"/>
    <w:rsid w:val="004A3EC2"/>
    <w:rsid w:val="005F2763"/>
    <w:rsid w:val="0062549A"/>
    <w:rsid w:val="006518D9"/>
    <w:rsid w:val="006E7696"/>
    <w:rsid w:val="0079016C"/>
    <w:rsid w:val="00823894"/>
    <w:rsid w:val="00923AC1"/>
    <w:rsid w:val="00AE4070"/>
    <w:rsid w:val="00B00E48"/>
    <w:rsid w:val="00BF0A1A"/>
    <w:rsid w:val="00C73F24"/>
    <w:rsid w:val="00EF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outlineLvl w:val="0"/>
    </w:pPr>
    <w:rPr>
      <w:rFonts w:ascii="Arial" w:hAnsi="Arial" w:cs="Arial"/>
      <w:sz w:val="28"/>
    </w:rPr>
  </w:style>
  <w:style w:type="paragraph" w:styleId="Nadpis2">
    <w:name w:val="heading 2"/>
    <w:basedOn w:val="Normln"/>
    <w:next w:val="Normln"/>
    <w:qFormat/>
    <w:pPr>
      <w:keepNext/>
      <w:ind w:left="5664" w:firstLine="708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autoSpaceDE w:val="0"/>
      <w:autoSpaceDN w:val="0"/>
      <w:adjustRightInd w:val="0"/>
      <w:jc w:val="both"/>
      <w:outlineLvl w:val="2"/>
    </w:pPr>
    <w:rPr>
      <w:rFonts w:ascii="Arial" w:hAnsi="Arial"/>
      <w:b/>
      <w:u w:val="single"/>
    </w:rPr>
  </w:style>
  <w:style w:type="paragraph" w:styleId="Nadpis4">
    <w:name w:val="heading 4"/>
    <w:basedOn w:val="Normln"/>
    <w:next w:val="Normln"/>
    <w:qFormat/>
    <w:pPr>
      <w:keepNext/>
      <w:ind w:left="708" w:firstLine="708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sz w:val="24"/>
      <w:u w:val="single"/>
    </w:rPr>
  </w:style>
  <w:style w:type="paragraph" w:styleId="Nadpis6">
    <w:name w:val="heading 6"/>
    <w:basedOn w:val="Normln"/>
    <w:next w:val="Normln"/>
    <w:qFormat/>
    <w:pPr>
      <w:keepNext/>
      <w:jc w:val="right"/>
      <w:outlineLvl w:val="5"/>
    </w:pPr>
    <w:rPr>
      <w:sz w:val="24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Odkaznakoment">
    <w:name w:val="annotation reference"/>
    <w:basedOn w:val="Standardnpsmoodstavce"/>
    <w:semiHidden/>
    <w:rPr>
      <w:sz w:val="16"/>
    </w:rPr>
  </w:style>
  <w:style w:type="paragraph" w:styleId="Textkomente">
    <w:name w:val="annotation text"/>
    <w:basedOn w:val="Normln"/>
    <w:semiHidden/>
  </w:style>
  <w:style w:type="character" w:styleId="Hypertextovodkaz">
    <w:name w:val="Hyperlink"/>
    <w:basedOn w:val="Standardnpsmoodstavce"/>
    <w:rPr>
      <w:color w:val="0000FF"/>
      <w:u w:val="single"/>
    </w:rPr>
  </w:style>
  <w:style w:type="paragraph" w:styleId="Zkladntextodsazen">
    <w:name w:val="Body Text Indent"/>
    <w:basedOn w:val="Normln"/>
    <w:pPr>
      <w:jc w:val="both"/>
    </w:pPr>
    <w:rPr>
      <w:sz w:val="28"/>
    </w:rPr>
  </w:style>
  <w:style w:type="paragraph" w:styleId="Zkladntext">
    <w:name w:val="Body Text"/>
    <w:basedOn w:val="Normln"/>
    <w:pPr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outlineLvl w:val="0"/>
    </w:pPr>
    <w:rPr>
      <w:rFonts w:ascii="Arial" w:hAnsi="Arial" w:cs="Arial"/>
      <w:sz w:val="28"/>
    </w:rPr>
  </w:style>
  <w:style w:type="paragraph" w:styleId="Nadpis2">
    <w:name w:val="heading 2"/>
    <w:basedOn w:val="Normln"/>
    <w:next w:val="Normln"/>
    <w:qFormat/>
    <w:pPr>
      <w:keepNext/>
      <w:ind w:left="5664" w:firstLine="708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autoSpaceDE w:val="0"/>
      <w:autoSpaceDN w:val="0"/>
      <w:adjustRightInd w:val="0"/>
      <w:jc w:val="both"/>
      <w:outlineLvl w:val="2"/>
    </w:pPr>
    <w:rPr>
      <w:rFonts w:ascii="Arial" w:hAnsi="Arial"/>
      <w:b/>
      <w:u w:val="single"/>
    </w:rPr>
  </w:style>
  <w:style w:type="paragraph" w:styleId="Nadpis4">
    <w:name w:val="heading 4"/>
    <w:basedOn w:val="Normln"/>
    <w:next w:val="Normln"/>
    <w:qFormat/>
    <w:pPr>
      <w:keepNext/>
      <w:ind w:left="708" w:firstLine="708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sz w:val="24"/>
      <w:u w:val="single"/>
    </w:rPr>
  </w:style>
  <w:style w:type="paragraph" w:styleId="Nadpis6">
    <w:name w:val="heading 6"/>
    <w:basedOn w:val="Normln"/>
    <w:next w:val="Normln"/>
    <w:qFormat/>
    <w:pPr>
      <w:keepNext/>
      <w:jc w:val="right"/>
      <w:outlineLvl w:val="5"/>
    </w:pPr>
    <w:rPr>
      <w:sz w:val="24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Odkaznakoment">
    <w:name w:val="annotation reference"/>
    <w:basedOn w:val="Standardnpsmoodstavce"/>
    <w:semiHidden/>
    <w:rPr>
      <w:sz w:val="16"/>
    </w:rPr>
  </w:style>
  <w:style w:type="paragraph" w:styleId="Textkomente">
    <w:name w:val="annotation text"/>
    <w:basedOn w:val="Normln"/>
    <w:semiHidden/>
  </w:style>
  <w:style w:type="character" w:styleId="Hypertextovodkaz">
    <w:name w:val="Hyperlink"/>
    <w:basedOn w:val="Standardnpsmoodstavce"/>
    <w:rPr>
      <w:color w:val="0000FF"/>
      <w:u w:val="single"/>
    </w:rPr>
  </w:style>
  <w:style w:type="paragraph" w:styleId="Zkladntextodsazen">
    <w:name w:val="Body Text Indent"/>
    <w:basedOn w:val="Normln"/>
    <w:pPr>
      <w:jc w:val="both"/>
    </w:pPr>
    <w:rPr>
      <w:sz w:val="28"/>
    </w:rPr>
  </w:style>
  <w:style w:type="paragraph" w:styleId="Zkladntext">
    <w:name w:val="Body Text"/>
    <w:basedOn w:val="Normln"/>
    <w:pPr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hyperlink" Target="mailto:ota.deyl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ta.deyl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HL_PAP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HL_PAP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Links>
    <vt:vector size="6" baseType="variant">
      <vt:variant>
        <vt:i4>7602192</vt:i4>
      </vt:variant>
      <vt:variant>
        <vt:i4>0</vt:i4>
      </vt:variant>
      <vt:variant>
        <vt:i4>0</vt:i4>
      </vt:variant>
      <vt:variant>
        <vt:i4>5</vt:i4>
      </vt:variant>
      <vt:variant>
        <vt:lpwstr>mailto:ota.deyl@gmail.com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lyze_big</dc:creator>
  <cp:lastModifiedBy>otad</cp:lastModifiedBy>
  <cp:revision>2</cp:revision>
  <cp:lastPrinted>2010-11-07T07:27:00Z</cp:lastPrinted>
  <dcterms:created xsi:type="dcterms:W3CDTF">2013-11-15T20:33:00Z</dcterms:created>
  <dcterms:modified xsi:type="dcterms:W3CDTF">2013-11-15T20:33:00Z</dcterms:modified>
</cp:coreProperties>
</file>