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F4F" w:rsidRPr="00756605" w:rsidRDefault="00154F4F" w:rsidP="00087020">
      <w:pPr>
        <w:spacing w:line="240" w:lineRule="auto"/>
        <w:ind w:right="567"/>
        <w:jc w:val="center"/>
        <w:rPr>
          <w:b/>
          <w:sz w:val="24"/>
          <w:szCs w:val="24"/>
        </w:rPr>
      </w:pPr>
      <w:r w:rsidRPr="00756605">
        <w:rPr>
          <w:b/>
          <w:sz w:val="24"/>
          <w:szCs w:val="24"/>
        </w:rPr>
        <w:t>Zápis č.</w:t>
      </w:r>
      <w:r>
        <w:rPr>
          <w:b/>
          <w:sz w:val="24"/>
          <w:szCs w:val="24"/>
        </w:rPr>
        <w:t>20/2016</w:t>
      </w:r>
      <w:r w:rsidRPr="00756605">
        <w:rPr>
          <w:b/>
          <w:sz w:val="24"/>
          <w:szCs w:val="24"/>
        </w:rPr>
        <w:t xml:space="preserve"> z jednání Rady OSÚ AD SLČR dne </w:t>
      </w:r>
      <w:r>
        <w:rPr>
          <w:b/>
          <w:sz w:val="24"/>
          <w:szCs w:val="24"/>
        </w:rPr>
        <w:t>9.2. 2016</w:t>
      </w:r>
    </w:p>
    <w:p w:rsidR="00154F4F" w:rsidRPr="00756605" w:rsidRDefault="00154F4F" w:rsidP="00087020">
      <w:pPr>
        <w:spacing w:line="240" w:lineRule="auto"/>
        <w:ind w:right="567"/>
      </w:pPr>
      <w:r w:rsidRPr="00756605">
        <w:tab/>
      </w:r>
      <w:r w:rsidRPr="00756605">
        <w:tab/>
      </w:r>
      <w:r w:rsidRPr="00756605">
        <w:tab/>
      </w:r>
      <w:r w:rsidRPr="00756605">
        <w:tab/>
      </w:r>
      <w:r w:rsidRPr="00756605">
        <w:tab/>
      </w:r>
      <w:r w:rsidRPr="00756605">
        <w:tab/>
      </w:r>
      <w:r w:rsidRPr="00756605">
        <w:tab/>
        <w:t xml:space="preserve">   </w:t>
      </w:r>
      <w:r>
        <w:t xml:space="preserve">    </w:t>
      </w:r>
      <w:r w:rsidRPr="00756605">
        <w:t>V </w:t>
      </w:r>
      <w:r>
        <w:t>Praze</w:t>
      </w:r>
      <w:r w:rsidRPr="00756605">
        <w:t xml:space="preserve"> dne </w:t>
      </w:r>
      <w:r>
        <w:t>9.2</w:t>
      </w:r>
      <w:r w:rsidRPr="00756605">
        <w:t>.</w:t>
      </w:r>
      <w:r>
        <w:t xml:space="preserve"> </w:t>
      </w:r>
      <w:r w:rsidRPr="00756605">
        <w:t>201</w:t>
      </w:r>
      <w:r>
        <w:t>6</w:t>
      </w:r>
      <w:r w:rsidRPr="00756605">
        <w:t xml:space="preserve"> </w:t>
      </w:r>
      <w:r>
        <w:t>13:00 hod</w:t>
      </w:r>
    </w:p>
    <w:p w:rsidR="00154F4F" w:rsidRDefault="00154F4F" w:rsidP="00087020">
      <w:pPr>
        <w:pStyle w:val="Barevnseznamzvraznn11"/>
        <w:ind w:left="0"/>
        <w:rPr>
          <w:lang w:val="cs-CZ"/>
        </w:rPr>
      </w:pPr>
      <w:r>
        <w:rPr>
          <w:lang w:val="cs-CZ"/>
        </w:rPr>
        <w:t>Přítomni za Radu: A. Krýzl, D. Štrougalová</w:t>
      </w:r>
      <w:r w:rsidRPr="0010723C">
        <w:rPr>
          <w:lang w:val="cs-CZ"/>
        </w:rPr>
        <w:t>, P.</w:t>
      </w:r>
      <w:r>
        <w:rPr>
          <w:lang w:val="cs-CZ"/>
        </w:rPr>
        <w:t xml:space="preserve"> </w:t>
      </w:r>
      <w:r w:rsidRPr="0010723C">
        <w:rPr>
          <w:lang w:val="cs-CZ"/>
        </w:rPr>
        <w:t>Ho</w:t>
      </w:r>
      <w:r>
        <w:rPr>
          <w:lang w:val="cs-CZ"/>
        </w:rPr>
        <w:t xml:space="preserve">user(od 16 hod), T. Ouvín, R. Varga , J. Langmaier (od 17 hod), </w:t>
      </w:r>
    </w:p>
    <w:p w:rsidR="00154F4F" w:rsidRPr="0010723C" w:rsidRDefault="00154F4F" w:rsidP="00087020">
      <w:pPr>
        <w:pStyle w:val="Barevnseznamzvraznn11"/>
        <w:ind w:left="0"/>
        <w:rPr>
          <w:lang w:val="cs-CZ"/>
        </w:rPr>
      </w:pPr>
    </w:p>
    <w:p w:rsidR="00154F4F" w:rsidRDefault="00154F4F" w:rsidP="000110C3">
      <w:pPr>
        <w:spacing w:line="240" w:lineRule="auto"/>
        <w:ind w:right="567"/>
        <w:rPr>
          <w:rFonts w:cs="Tahoma"/>
        </w:rPr>
      </w:pPr>
      <w:r w:rsidRPr="00DB5F68">
        <w:rPr>
          <w:b/>
        </w:rPr>
        <w:t>Program:</w:t>
      </w:r>
      <w:r w:rsidRPr="000110C3">
        <w:rPr>
          <w:rFonts w:cs="Tahoma"/>
        </w:rPr>
        <w:t xml:space="preserve"> </w:t>
      </w:r>
    </w:p>
    <w:p w:rsidR="00154F4F" w:rsidRPr="000E7303" w:rsidRDefault="00154F4F" w:rsidP="00F315F3">
      <w:pPr>
        <w:spacing w:line="240" w:lineRule="auto"/>
        <w:ind w:right="567"/>
        <w:rPr>
          <w:rFonts w:cs="Tahoma"/>
        </w:rPr>
      </w:pPr>
      <w:r w:rsidRPr="000E7303">
        <w:rPr>
          <w:rFonts w:cs="Tahoma"/>
        </w:rPr>
        <w:t>Návrh programu:</w:t>
      </w:r>
    </w:p>
    <w:p w:rsidR="00154F4F" w:rsidRPr="000E7303" w:rsidRDefault="00154F4F" w:rsidP="00F315F3">
      <w:r w:rsidRPr="000E7303">
        <w:t xml:space="preserve">1.Kontrola zápisu a usnesení         </w:t>
      </w:r>
    </w:p>
    <w:p w:rsidR="00154F4F" w:rsidRPr="000E7303" w:rsidRDefault="00154F4F" w:rsidP="00F315F3">
      <w:r w:rsidRPr="000E7303">
        <w:t>2. Informace o výsledcích RD ze SP,EP</w:t>
      </w:r>
      <w:r>
        <w:t xml:space="preserve"> + nominace</w:t>
      </w:r>
    </w:p>
    <w:p w:rsidR="00154F4F" w:rsidRDefault="00154F4F" w:rsidP="00F315F3">
      <w:r w:rsidRPr="000E7303">
        <w:t xml:space="preserve">3. </w:t>
      </w:r>
      <w:r>
        <w:t>Závěrečná nominace MSJ, YOG</w:t>
      </w:r>
    </w:p>
    <w:p w:rsidR="00154F4F" w:rsidRPr="000E7303" w:rsidRDefault="00154F4F" w:rsidP="00F315F3">
      <w:r>
        <w:t>4</w:t>
      </w:r>
      <w:r w:rsidRPr="000E7303">
        <w:t>. Různé</w:t>
      </w:r>
    </w:p>
    <w:p w:rsidR="00154F4F" w:rsidRDefault="00154F4F" w:rsidP="00087020">
      <w:pPr>
        <w:spacing w:after="0"/>
        <w:ind w:left="1545" w:right="567"/>
        <w:rPr>
          <w:rFonts w:cs="Tahoma"/>
          <w:i/>
        </w:rPr>
      </w:pPr>
    </w:p>
    <w:p w:rsidR="00154F4F" w:rsidRDefault="00154F4F" w:rsidP="00087020">
      <w:pPr>
        <w:pStyle w:val="Barevnseznamzvraznn11"/>
        <w:spacing w:after="0"/>
        <w:ind w:left="0"/>
        <w:rPr>
          <w:b/>
        </w:rPr>
      </w:pPr>
      <w:r>
        <w:rPr>
          <w:b/>
        </w:rPr>
        <w:t>20.1</w:t>
      </w:r>
    </w:p>
    <w:p w:rsidR="00154F4F" w:rsidRDefault="00154F4F" w:rsidP="00087020">
      <w:pPr>
        <w:pStyle w:val="Barevnseznamzvraznn11"/>
        <w:spacing w:after="0"/>
        <w:ind w:left="0"/>
        <w:rPr>
          <w:b/>
        </w:rPr>
      </w:pPr>
      <w:r>
        <w:rPr>
          <w:b/>
        </w:rPr>
        <w:t>Kontrola zápisu</w:t>
      </w:r>
    </w:p>
    <w:p w:rsidR="00154F4F" w:rsidRPr="00336E72" w:rsidRDefault="00154F4F" w:rsidP="00336E72">
      <w:pPr>
        <w:spacing w:after="0"/>
        <w:rPr>
          <w:b/>
        </w:rPr>
      </w:pPr>
      <w:r>
        <w:rPr>
          <w:b/>
        </w:rPr>
        <w:t>18.3.</w:t>
      </w:r>
    </w:p>
    <w:p w:rsidR="00154F4F" w:rsidRDefault="00154F4F" w:rsidP="00336E72">
      <w:pPr>
        <w:spacing w:after="0"/>
        <w:rPr>
          <w:b/>
        </w:rPr>
      </w:pPr>
      <w:r>
        <w:rPr>
          <w:b/>
        </w:rPr>
        <w:t>Rada ukládá AK a DŠ projednat s fy Don Quiet co nejrychleji pokračování spolupráce na další  období</w:t>
      </w:r>
    </w:p>
    <w:p w:rsidR="00154F4F" w:rsidRPr="004748AF" w:rsidRDefault="00154F4F" w:rsidP="00336E72">
      <w:pPr>
        <w:spacing w:after="0"/>
      </w:pPr>
      <w:r w:rsidRPr="004748AF">
        <w:t>Proběhla schůzka</w:t>
      </w:r>
      <w:r>
        <w:t xml:space="preserve"> (přítomni AK,DŠ a TB) a byl předán návrh na prodloužení smlouvy.</w:t>
      </w:r>
    </w:p>
    <w:p w:rsidR="00154F4F" w:rsidRDefault="00154F4F" w:rsidP="00336E72">
      <w:pPr>
        <w:spacing w:after="0"/>
        <w:rPr>
          <w:b/>
        </w:rPr>
      </w:pPr>
    </w:p>
    <w:p w:rsidR="00154F4F" w:rsidRDefault="00154F4F" w:rsidP="00336E72">
      <w:pPr>
        <w:spacing w:after="0"/>
        <w:rPr>
          <w:b/>
        </w:rPr>
      </w:pPr>
      <w:r>
        <w:rPr>
          <w:b/>
        </w:rPr>
        <w:t>18.5. Projekt s ČD na SP v Jasné</w:t>
      </w:r>
    </w:p>
    <w:p w:rsidR="00154F4F" w:rsidRDefault="00154F4F" w:rsidP="00336E72">
      <w:pPr>
        <w:spacing w:after="0"/>
      </w:pPr>
      <w:r>
        <w:t>Na stránky czech- ski.com umístěn banner „Pojeďte fandit na Světový pohár v Jasné“ s prolinkem na možný nákup jízdenky a vstupenky do cílového prostoru.</w:t>
      </w:r>
    </w:p>
    <w:p w:rsidR="00154F4F" w:rsidRPr="004748AF" w:rsidRDefault="00154F4F" w:rsidP="00336E72">
      <w:pPr>
        <w:spacing w:after="0"/>
      </w:pPr>
      <w:r>
        <w:t>Prodej kulichů R jet ve vlaku s logem CZECH SKI</w:t>
      </w:r>
    </w:p>
    <w:p w:rsidR="00154F4F" w:rsidRDefault="00154F4F" w:rsidP="00087020">
      <w:pPr>
        <w:pStyle w:val="Barevnseznamzvraznn11"/>
        <w:spacing w:after="0"/>
        <w:ind w:left="0"/>
        <w:rPr>
          <w:b/>
          <w:lang w:val="cs-CZ"/>
        </w:rPr>
      </w:pPr>
    </w:p>
    <w:p w:rsidR="00154F4F" w:rsidRDefault="00154F4F" w:rsidP="00BF3162">
      <w:pPr>
        <w:spacing w:after="0"/>
      </w:pPr>
    </w:p>
    <w:p w:rsidR="00154F4F" w:rsidRDefault="00154F4F" w:rsidP="00BF3162">
      <w:pPr>
        <w:spacing w:after="0"/>
        <w:rPr>
          <w:b/>
        </w:rPr>
      </w:pPr>
      <w:r>
        <w:rPr>
          <w:b/>
        </w:rPr>
        <w:t>20.2</w:t>
      </w:r>
    </w:p>
    <w:p w:rsidR="00154F4F" w:rsidRDefault="00154F4F" w:rsidP="00BF3162">
      <w:pPr>
        <w:spacing w:after="0"/>
        <w:rPr>
          <w:b/>
        </w:rPr>
      </w:pPr>
      <w:r>
        <w:rPr>
          <w:b/>
        </w:rPr>
        <w:t>Informace o závodech WC,EC</w:t>
      </w:r>
    </w:p>
    <w:p w:rsidR="00154F4F" w:rsidRDefault="00154F4F" w:rsidP="00BF3162">
      <w:pPr>
        <w:spacing w:after="0"/>
      </w:pPr>
      <w:r w:rsidRPr="009C3490">
        <w:t>Tomáš Bank přednesl ústní zprávu o průběhu závodů kat. WC a EC.</w:t>
      </w:r>
      <w:r>
        <w:t xml:space="preserve"> </w:t>
      </w:r>
    </w:p>
    <w:p w:rsidR="00154F4F" w:rsidRDefault="00154F4F" w:rsidP="00BF3162">
      <w:pPr>
        <w:spacing w:after="0"/>
      </w:pPr>
      <w:r>
        <w:t>Část přesunutých závodů je až na poslední chvíli.</w:t>
      </w:r>
    </w:p>
    <w:p w:rsidR="00154F4F" w:rsidRDefault="00154F4F" w:rsidP="00BF3162">
      <w:pPr>
        <w:spacing w:after="0"/>
      </w:pPr>
      <w:r>
        <w:t>Šárka Strachová podává úžasné stabilní výkony. Těšíme se na další závody ve slalomu.</w:t>
      </w:r>
    </w:p>
    <w:p w:rsidR="00154F4F" w:rsidRDefault="00154F4F" w:rsidP="00BF3162">
      <w:pPr>
        <w:spacing w:after="0"/>
      </w:pPr>
      <w:r>
        <w:t xml:space="preserve">Ester Ledecká na svém prvním WC v DH a SG dojela na 24. a 25. bodovaném místě. Neuvěřitelný výsledek naší mladé závodnice. </w:t>
      </w:r>
    </w:p>
    <w:p w:rsidR="00154F4F" w:rsidRDefault="00154F4F" w:rsidP="00BF3162">
      <w:pPr>
        <w:spacing w:after="0"/>
      </w:pPr>
    </w:p>
    <w:p w:rsidR="00154F4F" w:rsidRDefault="00154F4F" w:rsidP="00BF3162">
      <w:pPr>
        <w:spacing w:after="0"/>
        <w:rPr>
          <w:b/>
        </w:rPr>
      </w:pPr>
    </w:p>
    <w:p w:rsidR="00154F4F" w:rsidRDefault="00154F4F" w:rsidP="00BF3162">
      <w:pPr>
        <w:spacing w:after="0"/>
        <w:rPr>
          <w:b/>
        </w:rPr>
      </w:pPr>
    </w:p>
    <w:p w:rsidR="00154F4F" w:rsidRDefault="00154F4F" w:rsidP="00BF3162">
      <w:pPr>
        <w:spacing w:after="0"/>
        <w:rPr>
          <w:b/>
        </w:rPr>
      </w:pPr>
    </w:p>
    <w:p w:rsidR="00154F4F" w:rsidRDefault="00154F4F" w:rsidP="00BF3162">
      <w:pPr>
        <w:spacing w:after="0"/>
        <w:rPr>
          <w:b/>
        </w:rPr>
      </w:pPr>
    </w:p>
    <w:p w:rsidR="00154F4F" w:rsidRPr="009C3490" w:rsidRDefault="00154F4F" w:rsidP="00BF3162">
      <w:pPr>
        <w:spacing w:after="0"/>
        <w:rPr>
          <w:b/>
        </w:rPr>
      </w:pPr>
      <w:r w:rsidRPr="009C3490">
        <w:rPr>
          <w:b/>
        </w:rPr>
        <w:t>20.2</w:t>
      </w:r>
    </w:p>
    <w:p w:rsidR="00154F4F" w:rsidRPr="008B1CB4" w:rsidRDefault="00154F4F" w:rsidP="00BF3162">
      <w:pPr>
        <w:spacing w:after="0"/>
        <w:rPr>
          <w:b/>
        </w:rPr>
      </w:pPr>
      <w:r>
        <w:rPr>
          <w:b/>
        </w:rPr>
        <w:t>Závěrečná nominace YOG 11. – 21.2.2016</w:t>
      </w:r>
    </w:p>
    <w:p w:rsidR="00154F4F" w:rsidRDefault="00154F4F" w:rsidP="00BF3162">
      <w:pPr>
        <w:spacing w:after="0"/>
      </w:pPr>
      <w:r>
        <w:t>Zítra odlétá na YOG Andrea Arnold a Jan Zabystřan a jako doprovod Ivana Arnold a Filip Marek.</w:t>
      </w:r>
    </w:p>
    <w:p w:rsidR="00154F4F" w:rsidRDefault="00154F4F" w:rsidP="00BF3162">
      <w:pPr>
        <w:spacing w:after="0"/>
      </w:pPr>
      <w:r>
        <w:t>Pojedou v nových kombinézách (bez log) speciálně ušitých firmou Don Quiet pro tuto soutěž.</w:t>
      </w:r>
    </w:p>
    <w:p w:rsidR="00154F4F" w:rsidRDefault="00154F4F" w:rsidP="00BF3162">
      <w:pPr>
        <w:spacing w:after="0"/>
      </w:pPr>
    </w:p>
    <w:p w:rsidR="00154F4F" w:rsidRDefault="00154F4F" w:rsidP="00BF3162">
      <w:pPr>
        <w:spacing w:after="0"/>
        <w:rPr>
          <w:b/>
        </w:rPr>
      </w:pPr>
      <w:r w:rsidRPr="008B1CB4">
        <w:rPr>
          <w:b/>
        </w:rPr>
        <w:t>Závěrečná nominace MSJ 23. – 6.3.2016</w:t>
      </w:r>
    </w:p>
    <w:p w:rsidR="00154F4F" w:rsidRDefault="00154F4F" w:rsidP="00BF3162">
      <w:pPr>
        <w:spacing w:after="0"/>
      </w:pPr>
      <w:r>
        <w:t>Čamková Veronika</w:t>
      </w:r>
    </w:p>
    <w:p w:rsidR="00154F4F" w:rsidRDefault="00154F4F" w:rsidP="00BF3162">
      <w:pPr>
        <w:spacing w:after="0"/>
      </w:pPr>
      <w:r>
        <w:t>Kotrlová Petra</w:t>
      </w:r>
    </w:p>
    <w:p w:rsidR="00154F4F" w:rsidRDefault="00154F4F" w:rsidP="00BF3162">
      <w:pPr>
        <w:spacing w:after="0"/>
      </w:pPr>
      <w:r>
        <w:t>Ledecká Ester</w:t>
      </w:r>
    </w:p>
    <w:p w:rsidR="00154F4F" w:rsidRDefault="00154F4F" w:rsidP="00BF3162">
      <w:pPr>
        <w:spacing w:after="0"/>
      </w:pPr>
      <w:r>
        <w:t>Benc Patrik</w:t>
      </w:r>
    </w:p>
    <w:p w:rsidR="00154F4F" w:rsidRDefault="00154F4F" w:rsidP="00BF3162">
      <w:pPr>
        <w:spacing w:after="0"/>
      </w:pPr>
      <w:r>
        <w:t>Forejtek Filip</w:t>
      </w:r>
    </w:p>
    <w:p w:rsidR="00154F4F" w:rsidRDefault="00154F4F" w:rsidP="00BF3162">
      <w:pPr>
        <w:spacing w:after="0"/>
      </w:pPr>
      <w:r>
        <w:t>Zabystřan Jan</w:t>
      </w:r>
    </w:p>
    <w:p w:rsidR="00154F4F" w:rsidRDefault="00154F4F" w:rsidP="00BF3162">
      <w:pPr>
        <w:spacing w:after="0"/>
      </w:pPr>
      <w:r>
        <w:t>Rada schvaluje 100% úhradu všem plnícím závodníkům, neplnícím 50% celkových nákladů.</w:t>
      </w:r>
    </w:p>
    <w:p w:rsidR="00154F4F" w:rsidRDefault="00154F4F" w:rsidP="00BF3162">
      <w:pPr>
        <w:spacing w:after="0"/>
      </w:pPr>
    </w:p>
    <w:p w:rsidR="00154F4F" w:rsidRDefault="00154F4F" w:rsidP="00BF3162">
      <w:pPr>
        <w:spacing w:after="0"/>
      </w:pPr>
    </w:p>
    <w:p w:rsidR="00154F4F" w:rsidRDefault="00154F4F" w:rsidP="00BF3162">
      <w:pPr>
        <w:spacing w:after="0"/>
      </w:pPr>
      <w:r>
        <w:t>Rada OSÚ AD SLČR bere na vědomí závazek Ester Ledecké vyplývající z čl.III bod 4 a reprezentační smlouvy s tím, že pro případ, kdy z důvodu objektivní nemožnosti dostát všem svým startovním povinnostem na MSJ v Sochi ( problém přepravy závodníka z Turecka do Sochi), nebude Rada považovat takovouto neúčast reprezentanta za porušení povinnosti reprezentační smlouvy.</w:t>
      </w:r>
    </w:p>
    <w:p w:rsidR="00154F4F" w:rsidRDefault="00154F4F" w:rsidP="00BF3162">
      <w:pPr>
        <w:spacing w:after="0"/>
      </w:pPr>
    </w:p>
    <w:p w:rsidR="00154F4F" w:rsidRDefault="00154F4F" w:rsidP="00BF3162">
      <w:pPr>
        <w:spacing w:after="0"/>
      </w:pPr>
    </w:p>
    <w:p w:rsidR="00154F4F" w:rsidRPr="001A1C4D" w:rsidRDefault="00154F4F" w:rsidP="00BF3162">
      <w:pPr>
        <w:spacing w:after="0"/>
        <w:rPr>
          <w:b/>
        </w:rPr>
      </w:pPr>
      <w:r>
        <w:rPr>
          <w:b/>
        </w:rPr>
        <w:t>20.4</w:t>
      </w:r>
    </w:p>
    <w:p w:rsidR="00154F4F" w:rsidRDefault="00154F4F" w:rsidP="00BF3162">
      <w:pPr>
        <w:spacing w:after="0"/>
      </w:pPr>
      <w:r>
        <w:t>Rada navrhuje a schvaluje odměny za výsledky na MSJ 2016 v kategorii juniorů a juniorek celkem (mimo odměn za body)</w:t>
      </w:r>
    </w:p>
    <w:p w:rsidR="00154F4F" w:rsidRDefault="00154F4F" w:rsidP="00BF3162">
      <w:pPr>
        <w:spacing w:after="0"/>
      </w:pPr>
      <w:r>
        <w:t>1.místo 50.000,-Kč</w:t>
      </w:r>
    </w:p>
    <w:p w:rsidR="00154F4F" w:rsidRDefault="00154F4F" w:rsidP="00BF3162">
      <w:pPr>
        <w:spacing w:after="0"/>
      </w:pPr>
      <w:r>
        <w:t>2. místo 25.000,-Kč</w:t>
      </w:r>
    </w:p>
    <w:p w:rsidR="00154F4F" w:rsidRDefault="00154F4F" w:rsidP="00BF3162">
      <w:pPr>
        <w:spacing w:after="0"/>
      </w:pPr>
      <w:r>
        <w:t>3. místo 15.000,-Kč</w:t>
      </w:r>
    </w:p>
    <w:p w:rsidR="00154F4F" w:rsidRDefault="00154F4F" w:rsidP="00BF3162">
      <w:pPr>
        <w:spacing w:after="0"/>
      </w:pPr>
      <w:r>
        <w:t>4. - 5.místo 10.000,-Kč</w:t>
      </w:r>
    </w:p>
    <w:p w:rsidR="00154F4F" w:rsidRDefault="00154F4F" w:rsidP="00BF3162">
      <w:pPr>
        <w:spacing w:after="0"/>
      </w:pPr>
      <w:r>
        <w:t>6. - 10. místo 5.000,-Kč</w:t>
      </w:r>
    </w:p>
    <w:p w:rsidR="00154F4F" w:rsidRDefault="00154F4F" w:rsidP="00BF3162">
      <w:pPr>
        <w:spacing w:after="0"/>
      </w:pPr>
      <w:r>
        <w:t>Pro druhé umístění se částka snižuje na 50%,při třetím na 25% původní částky.</w:t>
      </w:r>
    </w:p>
    <w:p w:rsidR="00154F4F" w:rsidRDefault="00154F4F" w:rsidP="00BF3162">
      <w:pPr>
        <w:spacing w:after="0"/>
      </w:pPr>
    </w:p>
    <w:p w:rsidR="00154F4F" w:rsidRDefault="00154F4F" w:rsidP="00BF3162">
      <w:pPr>
        <w:spacing w:after="0"/>
        <w:rPr>
          <w:b/>
        </w:rPr>
      </w:pPr>
      <w:r w:rsidRPr="00810BAB">
        <w:rPr>
          <w:b/>
        </w:rPr>
        <w:t>20.5</w:t>
      </w:r>
    </w:p>
    <w:p w:rsidR="00154F4F" w:rsidRDefault="00154F4F" w:rsidP="00BF3162">
      <w:pPr>
        <w:spacing w:after="0"/>
        <w:rPr>
          <w:b/>
        </w:rPr>
      </w:pPr>
      <w:r>
        <w:rPr>
          <w:b/>
        </w:rPr>
        <w:t>Tabulka návrhu DHR</w:t>
      </w:r>
    </w:p>
    <w:p w:rsidR="00154F4F" w:rsidRPr="00A37EA0" w:rsidRDefault="00154F4F" w:rsidP="00BF3162">
      <w:pPr>
        <w:spacing w:after="0"/>
      </w:pPr>
      <w:r>
        <w:t>Rada souhlasí s předloženým návrhem VV SLČR.</w:t>
      </w:r>
    </w:p>
    <w:p w:rsidR="00154F4F" w:rsidRDefault="00154F4F" w:rsidP="00BF3162">
      <w:pPr>
        <w:spacing w:after="0"/>
      </w:pPr>
    </w:p>
    <w:p w:rsidR="00154F4F" w:rsidRDefault="00154F4F" w:rsidP="00BF3162">
      <w:pPr>
        <w:spacing w:after="0"/>
        <w:rPr>
          <w:b/>
        </w:rPr>
      </w:pPr>
      <w:r w:rsidRPr="00FA01C1">
        <w:rPr>
          <w:b/>
        </w:rPr>
        <w:t>20.6</w:t>
      </w:r>
    </w:p>
    <w:p w:rsidR="00154F4F" w:rsidRDefault="00154F4F" w:rsidP="00BF3162">
      <w:pPr>
        <w:spacing w:after="0"/>
        <w:rPr>
          <w:b/>
        </w:rPr>
      </w:pPr>
      <w:bookmarkStart w:id="0" w:name="_GoBack"/>
      <w:r>
        <w:rPr>
          <w:b/>
        </w:rPr>
        <w:t>Albrechtice – závod FIS</w:t>
      </w:r>
    </w:p>
    <w:bookmarkEnd w:id="0"/>
    <w:p w:rsidR="00154F4F" w:rsidRPr="006D2FA4" w:rsidRDefault="00154F4F" w:rsidP="00BF3162">
      <w:pPr>
        <w:spacing w:after="0"/>
      </w:pPr>
      <w:r>
        <w:t xml:space="preserve">Rada bere na vědomí žádost pořadatelského </w:t>
      </w:r>
      <w:r w:rsidRPr="006D2FA4">
        <w:t>tým</w:t>
      </w:r>
      <w:r>
        <w:t>u z Albrechtic, který ž</w:t>
      </w:r>
      <w:r w:rsidRPr="006D2FA4">
        <w:t>ádá o navýšení příspěvku pro závod FIS –</w:t>
      </w:r>
      <w:r>
        <w:t xml:space="preserve"> TD o 10 tis.</w:t>
      </w:r>
    </w:p>
    <w:p w:rsidR="00154F4F" w:rsidRDefault="00154F4F" w:rsidP="00BF3162">
      <w:pPr>
        <w:spacing w:after="0"/>
      </w:pPr>
      <w:r w:rsidRPr="006D2FA4">
        <w:t xml:space="preserve">Zmíněný TD ze SUI uplatnil veškeré své </w:t>
      </w:r>
      <w:r>
        <w:t xml:space="preserve">nároky a pobyl v Albrechticích 7 dnů. </w:t>
      </w:r>
    </w:p>
    <w:p w:rsidR="00154F4F" w:rsidRDefault="00154F4F" w:rsidP="005404BF">
      <w:pPr>
        <w:spacing w:after="0"/>
      </w:pPr>
      <w:r w:rsidRPr="005404BF">
        <w:t>Rada schvaluje navýšení příspěvku o 10 tis. Kč z položky náklady na pořádání závodů.</w:t>
      </w:r>
    </w:p>
    <w:p w:rsidR="00154F4F" w:rsidRDefault="00154F4F" w:rsidP="005404BF">
      <w:pPr>
        <w:spacing w:after="0"/>
      </w:pPr>
    </w:p>
    <w:p w:rsidR="00154F4F" w:rsidRDefault="00154F4F" w:rsidP="00BF3162">
      <w:pPr>
        <w:spacing w:after="0"/>
      </w:pPr>
    </w:p>
    <w:p w:rsidR="00154F4F" w:rsidRDefault="00154F4F" w:rsidP="00BF3162">
      <w:pPr>
        <w:spacing w:after="0"/>
      </w:pPr>
    </w:p>
    <w:p w:rsidR="00154F4F" w:rsidRDefault="00154F4F" w:rsidP="00BF3162">
      <w:pPr>
        <w:spacing w:after="0"/>
        <w:rPr>
          <w:b/>
        </w:rPr>
      </w:pPr>
    </w:p>
    <w:p w:rsidR="00154F4F" w:rsidRDefault="00154F4F" w:rsidP="00BF3162">
      <w:pPr>
        <w:spacing w:after="0"/>
        <w:rPr>
          <w:b/>
        </w:rPr>
      </w:pPr>
    </w:p>
    <w:p w:rsidR="00154F4F" w:rsidRDefault="00154F4F" w:rsidP="00BF3162">
      <w:pPr>
        <w:spacing w:after="0"/>
        <w:rPr>
          <w:b/>
        </w:rPr>
      </w:pPr>
      <w:r w:rsidRPr="006D2FA4">
        <w:rPr>
          <w:b/>
        </w:rPr>
        <w:t>20.7</w:t>
      </w:r>
    </w:p>
    <w:p w:rsidR="00154F4F" w:rsidRDefault="00154F4F" w:rsidP="00BF3162">
      <w:pPr>
        <w:spacing w:after="0"/>
        <w:rPr>
          <w:b/>
        </w:rPr>
      </w:pPr>
      <w:r>
        <w:rPr>
          <w:b/>
        </w:rPr>
        <w:t>Zájem o uspořádání o MČR žactva v březnu 2017  KOSU AD Ústeckého kraje</w:t>
      </w:r>
    </w:p>
    <w:p w:rsidR="00154F4F" w:rsidRPr="00806DCF" w:rsidRDefault="00154F4F" w:rsidP="00806DCF">
      <w:pPr>
        <w:spacing w:after="0"/>
      </w:pPr>
      <w:r w:rsidRPr="00806DCF">
        <w:t>Zájem KOSU AD Ústeckého kraje o uspořádání  MČR žactva v březnu 2017  </w:t>
      </w:r>
    </w:p>
    <w:p w:rsidR="00154F4F" w:rsidRPr="00806DCF" w:rsidRDefault="00154F4F" w:rsidP="00806DCF">
      <w:pPr>
        <w:spacing w:after="0"/>
      </w:pPr>
      <w:r w:rsidRPr="00806DCF">
        <w:t>- s ohledem na výbornou organizaci závodů ODM 2016 a možnostem areálu Rada podporuje tuto žádost, a dává tímto mandát R.Součkovi pro vyjednávání ve Skiareálu Klínovec a k dalším jednáním  za účelem  </w:t>
      </w:r>
    </w:p>
    <w:p w:rsidR="00154F4F" w:rsidRPr="00806DCF" w:rsidRDefault="00154F4F" w:rsidP="00806DCF">
      <w:pPr>
        <w:spacing w:after="0"/>
      </w:pPr>
      <w:r w:rsidRPr="00806DCF">
        <w:t>získání  finanční podpory Ústeckého kraje a ostatních možných partnerů pro tuto akci.</w:t>
      </w:r>
    </w:p>
    <w:p w:rsidR="00154F4F" w:rsidRDefault="00154F4F" w:rsidP="00806DCF">
      <w:pPr>
        <w:spacing w:after="0"/>
      </w:pPr>
      <w:r>
        <w:rPr>
          <w:rFonts w:ascii="Times New Roman" w:hAnsi="Times New Roman"/>
          <w:sz w:val="32"/>
          <w:szCs w:val="32"/>
          <w:lang w:val="en-US"/>
        </w:rPr>
        <w:t> </w:t>
      </w:r>
    </w:p>
    <w:p w:rsidR="00154F4F" w:rsidRDefault="00154F4F" w:rsidP="008E3A94">
      <w:r>
        <w:t>Zapsala: Danuta Štrougalová</w:t>
      </w:r>
    </w:p>
    <w:p w:rsidR="00154F4F" w:rsidRPr="00413F54" w:rsidRDefault="00154F4F" w:rsidP="008E3A94">
      <w:r>
        <w:t xml:space="preserve">Ověřil:  Aleš Krýzl                                            </w:t>
      </w:r>
    </w:p>
    <w:sectPr w:rsidR="00154F4F" w:rsidRPr="00413F54" w:rsidSect="008B5F46">
      <w:headerReference w:type="default" r:id="rId7"/>
      <w:foot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F4F" w:rsidRDefault="00154F4F" w:rsidP="00C30357">
      <w:pPr>
        <w:spacing w:after="0" w:line="240" w:lineRule="auto"/>
      </w:pPr>
      <w:r>
        <w:separator/>
      </w:r>
    </w:p>
  </w:endnote>
  <w:endnote w:type="continuationSeparator" w:id="0">
    <w:p w:rsidR="00154F4F" w:rsidRDefault="00154F4F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F4F" w:rsidRDefault="00154F4F">
    <w:pPr>
      <w:pStyle w:val="Footer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50" type="#_x0000_t75" alt="aDRESA CZECH" style="position:absolute;margin-left:-70.8pt;margin-top:2.25pt;width:593.25pt;height:34.35pt;z-index:-251654144;visibility:visible" wrapcoords="-27 0 -27 21130 21600 21130 21600 0 -27 0">
          <v:imagedata r:id="rId1" o:title=""/>
          <w10:wrap type="tight"/>
        </v:shape>
      </w:pict>
    </w:r>
  </w:p>
  <w:p w:rsidR="00154F4F" w:rsidRDefault="00154F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F4F" w:rsidRDefault="00154F4F" w:rsidP="00C30357">
      <w:pPr>
        <w:spacing w:after="0" w:line="240" w:lineRule="auto"/>
      </w:pPr>
      <w:r>
        <w:separator/>
      </w:r>
    </w:p>
  </w:footnote>
  <w:footnote w:type="continuationSeparator" w:id="0">
    <w:p w:rsidR="00154F4F" w:rsidRDefault="00154F4F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F4F" w:rsidRPr="008D4DF8" w:rsidRDefault="00154F4F" w:rsidP="00477838">
    <w:pPr>
      <w:pStyle w:val="Header"/>
      <w:tabs>
        <w:tab w:val="clear" w:pos="9072"/>
      </w:tabs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2049" type="#_x0000_t75" alt="LOGO SLCR CZECH SKI AUDI" style="position:absolute;margin-left:-66.35pt;margin-top:17.5pt;width:590.2pt;height:86.75pt;z-index:-251656192;visibility:visible" wrapcoords="-27 0 -27 21414 21600 21414 21600 0 -27 0">
          <v:imagedata r:id="rId1" o:title=""/>
          <w10:wrap type="tight"/>
        </v:shape>
      </w:pict>
    </w:r>
    <w:r w:rsidRPr="008D4DF8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B18C3"/>
    <w:multiLevelType w:val="hybridMultilevel"/>
    <w:tmpl w:val="F3EC24AE"/>
    <w:lvl w:ilvl="0" w:tplc="82D6E1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5922A8"/>
    <w:multiLevelType w:val="hybridMultilevel"/>
    <w:tmpl w:val="2A76617C"/>
    <w:lvl w:ilvl="0" w:tplc="0405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0243C3E"/>
    <w:multiLevelType w:val="multilevel"/>
    <w:tmpl w:val="3588ED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31FE0F65"/>
    <w:multiLevelType w:val="multilevel"/>
    <w:tmpl w:val="9D36B028"/>
    <w:lvl w:ilvl="0">
      <w:start w:val="17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4">
    <w:nsid w:val="3F781429"/>
    <w:multiLevelType w:val="multilevel"/>
    <w:tmpl w:val="3588ED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>
    <w:nsid w:val="3FF611E5"/>
    <w:multiLevelType w:val="hybridMultilevel"/>
    <w:tmpl w:val="E134024E"/>
    <w:lvl w:ilvl="0" w:tplc="A40C0414">
      <w:start w:val="1"/>
      <w:numFmt w:val="decimal"/>
      <w:lvlText w:val="%1."/>
      <w:lvlJc w:val="left"/>
      <w:pPr>
        <w:ind w:left="1545" w:hanging="360"/>
      </w:pPr>
      <w:rPr>
        <w:rFonts w:ascii="Calibri" w:eastAsia="Times New Roman" w:hAnsi="Calibri" w:cs="Tahoma"/>
      </w:rPr>
    </w:lvl>
    <w:lvl w:ilvl="1" w:tplc="0405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42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8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6">
    <w:nsid w:val="40011732"/>
    <w:multiLevelType w:val="hybridMultilevel"/>
    <w:tmpl w:val="B78892C4"/>
    <w:lvl w:ilvl="0" w:tplc="4A8091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D5A7EFC"/>
    <w:multiLevelType w:val="hybridMultilevel"/>
    <w:tmpl w:val="B2EC9182"/>
    <w:lvl w:ilvl="0" w:tplc="0D82B2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7F7C26"/>
    <w:multiLevelType w:val="hybridMultilevel"/>
    <w:tmpl w:val="C8E80BCC"/>
    <w:lvl w:ilvl="0" w:tplc="0405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41D5B54"/>
    <w:multiLevelType w:val="hybridMultilevel"/>
    <w:tmpl w:val="6FCA0AA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8"/>
  </w:num>
  <w:num w:numId="8">
    <w:abstractNumId w:val="0"/>
  </w:num>
  <w:num w:numId="9">
    <w:abstractNumId w:val="6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0357"/>
    <w:rsid w:val="000110C3"/>
    <w:rsid w:val="000620F8"/>
    <w:rsid w:val="00066DB4"/>
    <w:rsid w:val="00087020"/>
    <w:rsid w:val="000E7303"/>
    <w:rsid w:val="0010723C"/>
    <w:rsid w:val="00154F4F"/>
    <w:rsid w:val="00192736"/>
    <w:rsid w:val="001A1C4D"/>
    <w:rsid w:val="001B5B74"/>
    <w:rsid w:val="001D5E05"/>
    <w:rsid w:val="00204C76"/>
    <w:rsid w:val="00210D06"/>
    <w:rsid w:val="00230AC4"/>
    <w:rsid w:val="002562EE"/>
    <w:rsid w:val="002600BE"/>
    <w:rsid w:val="002678EB"/>
    <w:rsid w:val="002852EF"/>
    <w:rsid w:val="002D6DAC"/>
    <w:rsid w:val="00336E72"/>
    <w:rsid w:val="003811F2"/>
    <w:rsid w:val="00382B82"/>
    <w:rsid w:val="003A1F07"/>
    <w:rsid w:val="003B1A4D"/>
    <w:rsid w:val="00413F54"/>
    <w:rsid w:val="00423D44"/>
    <w:rsid w:val="00443B5E"/>
    <w:rsid w:val="0047118D"/>
    <w:rsid w:val="004748AF"/>
    <w:rsid w:val="00475AB3"/>
    <w:rsid w:val="00477838"/>
    <w:rsid w:val="004C3673"/>
    <w:rsid w:val="004C5167"/>
    <w:rsid w:val="004F5DAC"/>
    <w:rsid w:val="005108BC"/>
    <w:rsid w:val="005404BF"/>
    <w:rsid w:val="00555BC4"/>
    <w:rsid w:val="00584BE1"/>
    <w:rsid w:val="005C31A5"/>
    <w:rsid w:val="00603DB9"/>
    <w:rsid w:val="0061384E"/>
    <w:rsid w:val="006610B5"/>
    <w:rsid w:val="0067271A"/>
    <w:rsid w:val="006B0D99"/>
    <w:rsid w:val="006D2FA4"/>
    <w:rsid w:val="006E3BA2"/>
    <w:rsid w:val="0071403D"/>
    <w:rsid w:val="00741D5A"/>
    <w:rsid w:val="00755FC1"/>
    <w:rsid w:val="00756605"/>
    <w:rsid w:val="00806DCF"/>
    <w:rsid w:val="00810BAB"/>
    <w:rsid w:val="00812876"/>
    <w:rsid w:val="00822220"/>
    <w:rsid w:val="00834F9D"/>
    <w:rsid w:val="00896431"/>
    <w:rsid w:val="008B1CB4"/>
    <w:rsid w:val="008B5F46"/>
    <w:rsid w:val="008D4DF8"/>
    <w:rsid w:val="008E0328"/>
    <w:rsid w:val="008E3A94"/>
    <w:rsid w:val="008E4F8B"/>
    <w:rsid w:val="00922E84"/>
    <w:rsid w:val="00980355"/>
    <w:rsid w:val="009A25E9"/>
    <w:rsid w:val="009A56F7"/>
    <w:rsid w:val="009B222F"/>
    <w:rsid w:val="009C3490"/>
    <w:rsid w:val="00A37EA0"/>
    <w:rsid w:val="00A602CD"/>
    <w:rsid w:val="00A85915"/>
    <w:rsid w:val="00AA1969"/>
    <w:rsid w:val="00AF643B"/>
    <w:rsid w:val="00B54DA2"/>
    <w:rsid w:val="00B75B94"/>
    <w:rsid w:val="00B87B40"/>
    <w:rsid w:val="00BB614F"/>
    <w:rsid w:val="00BC220B"/>
    <w:rsid w:val="00BD3757"/>
    <w:rsid w:val="00BF3162"/>
    <w:rsid w:val="00C22BEB"/>
    <w:rsid w:val="00C26957"/>
    <w:rsid w:val="00C30357"/>
    <w:rsid w:val="00C628FA"/>
    <w:rsid w:val="00C7137F"/>
    <w:rsid w:val="00CB7E60"/>
    <w:rsid w:val="00CC7D71"/>
    <w:rsid w:val="00CD4964"/>
    <w:rsid w:val="00CE5868"/>
    <w:rsid w:val="00D15A00"/>
    <w:rsid w:val="00D63086"/>
    <w:rsid w:val="00DB5F68"/>
    <w:rsid w:val="00E212E7"/>
    <w:rsid w:val="00E21754"/>
    <w:rsid w:val="00E320F3"/>
    <w:rsid w:val="00E855D0"/>
    <w:rsid w:val="00EA4D98"/>
    <w:rsid w:val="00ED1CB4"/>
    <w:rsid w:val="00F315F3"/>
    <w:rsid w:val="00F645D5"/>
    <w:rsid w:val="00F66368"/>
    <w:rsid w:val="00FA0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AC4"/>
    <w:pPr>
      <w:tabs>
        <w:tab w:val="left" w:pos="1185"/>
      </w:tabs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30AC4"/>
    <w:rPr>
      <w:rFonts w:ascii="Times New Roman" w:hAnsi="Times New Roman" w:cs="Times New Roman"/>
      <w:sz w:val="20"/>
      <w:szCs w:val="20"/>
      <w:lang w:eastAsia="cs-CZ"/>
    </w:rPr>
  </w:style>
  <w:style w:type="paragraph" w:styleId="Header">
    <w:name w:val="header"/>
    <w:basedOn w:val="Normal"/>
    <w:link w:val="HeaderChar"/>
    <w:uiPriority w:val="99"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3035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30357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30AC4"/>
    <w:rPr>
      <w:rFonts w:ascii="Times New Roman" w:hAnsi="Times New Roman" w:cs="Times New Roman"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6DB4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Barevnseznamzvraznn11">
    <w:name w:val="Barevný seznam – zvýraznění 11"/>
    <w:basedOn w:val="Normal"/>
    <w:uiPriority w:val="99"/>
    <w:rsid w:val="00087020"/>
    <w:pPr>
      <w:tabs>
        <w:tab w:val="clear" w:pos="1185"/>
      </w:tabs>
      <w:ind w:left="720"/>
      <w:contextualSpacing/>
    </w:pPr>
    <w:rPr>
      <w:lang w:val="en-US"/>
    </w:rPr>
  </w:style>
  <w:style w:type="paragraph" w:styleId="ListParagraph">
    <w:name w:val="List Paragraph"/>
    <w:basedOn w:val="Normal"/>
    <w:uiPriority w:val="99"/>
    <w:qFormat/>
    <w:rsid w:val="003A1F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156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6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6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465</Words>
  <Characters>2749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č</dc:title>
  <dc:subject/>
  <dc:creator>Radka Jordánová</dc:creator>
  <cp:keywords/>
  <dc:description/>
  <cp:lastModifiedBy>Milan</cp:lastModifiedBy>
  <cp:revision>2</cp:revision>
  <cp:lastPrinted>2016-02-13T11:49:00Z</cp:lastPrinted>
  <dcterms:created xsi:type="dcterms:W3CDTF">2016-02-16T12:40:00Z</dcterms:created>
  <dcterms:modified xsi:type="dcterms:W3CDTF">2016-02-16T12:40:00Z</dcterms:modified>
</cp:coreProperties>
</file>